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0827" w:rsidRDefault="00CD0DF1" w:rsidP="00530827">
      <w:pPr>
        <w:jc w:val="both"/>
      </w:pPr>
      <w:sdt>
        <w:sdtPr>
          <w:id w:val="-831605760"/>
          <w:docPartObj>
            <w:docPartGallery w:val="Cover Pages"/>
            <w:docPartUnique/>
          </w:docPartObj>
        </w:sdtPr>
        <w:sdtContent>
          <w:r w:rsidR="0094292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41344" behindDoc="0" locked="0" layoutInCell="0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936740" cy="10033635"/>
                    <wp:effectExtent l="0" t="0" r="0" b="6985"/>
                    <wp:wrapNone/>
                    <wp:docPr id="14" name="Autokształt 6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36740" cy="10033635"/>
                            </a:xfrm>
                            <a:prstGeom prst="roundRect">
                              <a:avLst>
                                <a:gd name="adj" fmla="val 3463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92000</wp14:pctWidth>
                    </wp14:sizeRelH>
                    <wp14:sizeRelV relativeFrom="page">
                      <wp14:pctHeight>94000</wp14:pctHeight>
                    </wp14:sizeRelV>
                  </wp:anchor>
                </w:drawing>
              </mc:Choice>
              <mc:Fallback>
                <w:pict>
                  <v:roundrect w14:anchorId="5E62E086" id="Autokształt 622" o:spid="_x0000_s1026" style="position:absolute;margin-left:0;margin-top:0;width:546.2pt;height:790.05pt;z-index:251641344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2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" o:allowincell="f" filled="f">
                    <w10:wrap anchorx="page" anchory="page"/>
                  </v:roundrect>
                </w:pict>
              </mc:Fallback>
            </mc:AlternateContent>
          </w:r>
        </w:sdtContent>
      </w:sdt>
      <w:r w:rsidR="00E73DBF" w:rsidRPr="00E73DBF">
        <w:rPr>
          <w:noProof/>
        </w:rPr>
        <w:t xml:space="preserve"> </w:t>
      </w:r>
    </w:p>
    <w:p w:rsidR="00530827" w:rsidRDefault="0094292F" w:rsidP="00530827">
      <w:pPr>
        <w:jc w:val="both"/>
      </w:pPr>
      <w:r>
        <w:rPr>
          <w:noProof/>
        </w:rPr>
        <w:drawing>
          <wp:inline distT="0" distB="0" distL="0" distR="0" wp14:anchorId="2C034615" wp14:editId="14A45711">
            <wp:extent cx="1290852" cy="144335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19" cy="1470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73DBF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3031490</wp:posOffset>
            </wp:positionH>
            <wp:positionV relativeFrom="paragraph">
              <wp:posOffset>222885</wp:posOffset>
            </wp:positionV>
            <wp:extent cx="3023235" cy="1150620"/>
            <wp:effectExtent l="0" t="0" r="0" b="0"/>
            <wp:wrapTight wrapText="bothSides">
              <wp:wrapPolygon edited="0">
                <wp:start x="0" y="0"/>
                <wp:lineTo x="0" y="21099"/>
                <wp:lineTo x="21505" y="21099"/>
                <wp:lineTo x="21505" y="0"/>
                <wp:lineTo x="0" y="0"/>
              </wp:wrapPolygon>
            </wp:wrapTight>
            <wp:docPr id="4" name="Obraz 4" descr="C:\Users\mm\Desktop\ARTYKUŁY\LOGO_MOPS_Dzierzgo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m\Desktop\ARTYKUŁY\LOGO_MOPS_Dzierzgoń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0827" w:rsidRDefault="00530827" w:rsidP="00530827">
      <w:pPr>
        <w:jc w:val="both"/>
      </w:pPr>
    </w:p>
    <w:p w:rsidR="00530827" w:rsidRDefault="00530827" w:rsidP="00530827">
      <w:pPr>
        <w:jc w:val="both"/>
      </w:pPr>
    </w:p>
    <w:p w:rsidR="00530827" w:rsidRPr="00AB1A33" w:rsidRDefault="00530827" w:rsidP="00530827">
      <w:pPr>
        <w:jc w:val="both"/>
      </w:pPr>
    </w:p>
    <w:p w:rsidR="00530827" w:rsidRPr="00AB1A33" w:rsidRDefault="00530827" w:rsidP="00530827">
      <w:pPr>
        <w:jc w:val="both"/>
      </w:pPr>
    </w:p>
    <w:p w:rsidR="00530827" w:rsidRPr="00AB1A33" w:rsidRDefault="00CB3EF7" w:rsidP="00530827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0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657975" cy="2667000"/>
                <wp:effectExtent l="0" t="0" r="0" b="0"/>
                <wp:wrapNone/>
                <wp:docPr id="15" name="Prostokąt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7975" cy="26670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5000" w:type="pct"/>
                              <w:jc w:val="center"/>
                              <w:tblCellMar>
                                <w:top w:w="144" w:type="dxa"/>
                                <w:left w:w="0" w:type="dxa"/>
                                <w:bottom w:w="144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0500"/>
                            </w:tblGrid>
                            <w:tr w:rsidR="00CD0DF1">
                              <w:trPr>
                                <w:trHeight w:val="144"/>
                                <w:jc w:val="center"/>
                              </w:trPr>
                              <w:tc>
                                <w:tcPr>
                                  <w:tcW w:w="0" w:type="auto"/>
                                  <w:shd w:val="clear" w:color="auto" w:fill="F4B29B" w:themeFill="accent1" w:themeFillTint="66"/>
                                  <w:tcMar>
                                    <w:top w:w="0" w:type="dxa"/>
                                    <w:bottom w:w="0" w:type="dxa"/>
                                  </w:tcMar>
                                  <w:vAlign w:val="center"/>
                                </w:tcPr>
                                <w:p w:rsidR="00CD0DF1" w:rsidRDefault="00CD0DF1">
                                  <w:pPr>
                                    <w:pStyle w:val="Bezodstpw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CD0DF1" w:rsidRPr="00505A9E" w:rsidTr="00E73DBF">
                              <w:trPr>
                                <w:trHeight w:val="4533"/>
                                <w:jc w:val="center"/>
                              </w:trPr>
                              <w:tc>
                                <w:tcPr>
                                  <w:tcW w:w="0" w:type="auto"/>
                                  <w:shd w:val="clear" w:color="auto" w:fill="auto"/>
                                  <w:vAlign w:val="center"/>
                                </w:tcPr>
                                <w:p w:rsidR="00CD0DF1" w:rsidRPr="00CB3EF7" w:rsidRDefault="00CD0DF1" w:rsidP="00CB3EF7">
                                  <w:pPr>
                                    <w:spacing w:line="360" w:lineRule="auto"/>
                                    <w:jc w:val="center"/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32"/>
                                      <w:szCs w:val="32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i/>
                                        <w:iCs/>
                                        <w:sz w:val="52"/>
                                        <w:szCs w:val="52"/>
                                      </w:rPr>
                                      <w:id w:val="28467041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Content>
                                      <w:r w:rsidRPr="00CB3EF7">
                                        <w:rPr>
                                          <w:rFonts w:ascii="Times New Roman" w:eastAsia="Times New Roman" w:hAnsi="Times New Roman"/>
                                          <w:b/>
                                          <w:bCs/>
                                          <w:i/>
                                          <w:iCs/>
                                          <w:sz w:val="52"/>
                                          <w:szCs w:val="52"/>
                                        </w:rPr>
                                        <w:t xml:space="preserve">SPRAWOZDANIE Z DZIAŁALNOŚCI MIEJSKIEGO OŚRODKA POMOCY SPOŁECZNEJ W DZIERZGONIU </w:t>
                                      </w:r>
                                      <w:r w:rsidR="00CB3EF7">
                                        <w:rPr>
                                          <w:rFonts w:ascii="Times New Roman" w:eastAsia="Times New Roman" w:hAnsi="Times New Roman"/>
                                          <w:b/>
                                          <w:bCs/>
                                          <w:i/>
                                          <w:iCs/>
                                          <w:sz w:val="52"/>
                                          <w:szCs w:val="52"/>
                                        </w:rPr>
                                        <w:t xml:space="preserve">                    </w:t>
                                      </w:r>
                                      <w:r w:rsidRPr="00CB3EF7">
                                        <w:rPr>
                                          <w:rFonts w:ascii="Times New Roman" w:eastAsia="Times New Roman" w:hAnsi="Times New Roman"/>
                                          <w:b/>
                                          <w:bCs/>
                                          <w:i/>
                                          <w:iCs/>
                                          <w:sz w:val="52"/>
                                          <w:szCs w:val="52"/>
                                        </w:rPr>
                                        <w:t xml:space="preserve">   ZA 2019 ROK</w:t>
                                      </w:r>
                                      <w:r w:rsidR="00CB3EF7" w:rsidRPr="00CB3EF7">
                                        <w:rPr>
                                          <w:rFonts w:ascii="Times New Roman" w:eastAsia="Times New Roman" w:hAnsi="Times New Roman"/>
                                          <w:b/>
                                          <w:bCs/>
                                          <w:i/>
                                          <w:iCs/>
                                          <w:sz w:val="52"/>
                                          <w:szCs w:val="52"/>
                                        </w:rPr>
                                        <w:t xml:space="preserve">                                                      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CD0DF1" w:rsidTr="00E73DBF">
                              <w:trPr>
                                <w:trHeight w:val="2367"/>
                                <w:jc w:val="center"/>
                              </w:trPr>
                              <w:tc>
                                <w:tcPr>
                                  <w:tcW w:w="0" w:type="auto"/>
                                  <w:shd w:val="clear" w:color="auto" w:fill="918485" w:themeFill="accent5"/>
                                  <w:tcMar>
                                    <w:top w:w="0" w:type="dxa"/>
                                    <w:bottom w:w="0" w:type="dxa"/>
                                  </w:tcMar>
                                  <w:vAlign w:val="center"/>
                                </w:tcPr>
                                <w:p w:rsidR="00CD0DF1" w:rsidRDefault="00CD0DF1">
                                  <w:pPr>
                                    <w:pStyle w:val="Bezodstpw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CD0DF1">
                              <w:trPr>
                                <w:trHeight w:val="720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bottom"/>
                                </w:tcPr>
                                <w:p w:rsidR="00CD0DF1" w:rsidRDefault="00CD0DF1" w:rsidP="00530827">
                                  <w:pPr>
                                    <w:pStyle w:val="Bezodstpw"/>
                                    <w:suppressOverlap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i/>
                                      <w:iCs/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sz w:val="52"/>
                                        <w:szCs w:val="52"/>
                                      </w:rPr>
                                      <w:id w:val="1458220582"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b/>
                                          <w:sz w:val="52"/>
                                          <w:szCs w:val="52"/>
                                        </w:rPr>
                                        <w:t>ROK 2017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:rsidR="00CD0DF1" w:rsidRDefault="00CD0DF1" w:rsidP="0053082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19" o:spid="_x0000_s1026" style="position:absolute;left:0;text-align:left;margin-left:0;margin-top:0;width:524.25pt;height:210pt;z-index:2516362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" o:allowincell="f" filled="f" stroked="f">
                <v:textbox inset="0,0,0,0">
                  <w:txbxContent>
                    <w:tbl>
                      <w:tblPr>
                        <w:tblOverlap w:val="never"/>
                        <w:tblW w:w="5000" w:type="pct"/>
                        <w:jc w:val="center"/>
                        <w:tblCellMar>
                          <w:top w:w="144" w:type="dxa"/>
                          <w:left w:w="0" w:type="dxa"/>
                          <w:bottom w:w="144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0500"/>
                      </w:tblGrid>
                      <w:tr w:rsidR="00CD0DF1">
                        <w:trPr>
                          <w:trHeight w:val="144"/>
                          <w:jc w:val="center"/>
                        </w:trPr>
                        <w:tc>
                          <w:tcPr>
                            <w:tcW w:w="0" w:type="auto"/>
                            <w:shd w:val="clear" w:color="auto" w:fill="F4B29B" w:themeFill="accent1" w:themeFillTint="66"/>
                            <w:tcMar>
                              <w:top w:w="0" w:type="dxa"/>
                              <w:bottom w:w="0" w:type="dxa"/>
                            </w:tcMar>
                            <w:vAlign w:val="center"/>
                          </w:tcPr>
                          <w:p w:rsidR="00CD0DF1" w:rsidRDefault="00CD0DF1">
                            <w:pPr>
                              <w:pStyle w:val="Bezodstpw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CD0DF1" w:rsidRPr="00505A9E" w:rsidTr="00E73DBF">
                        <w:trPr>
                          <w:trHeight w:val="4533"/>
                          <w:jc w:val="center"/>
                        </w:trPr>
                        <w:tc>
                          <w:tcPr>
                            <w:tcW w:w="0" w:type="auto"/>
                            <w:shd w:val="clear" w:color="auto" w:fill="auto"/>
                            <w:vAlign w:val="center"/>
                          </w:tcPr>
                          <w:p w:rsidR="00CD0DF1" w:rsidRPr="00CB3EF7" w:rsidRDefault="00CD0DF1" w:rsidP="00CB3EF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i/>
                                  <w:iCs/>
                                  <w:sz w:val="52"/>
                                  <w:szCs w:val="52"/>
                                </w:rPr>
                                <w:id w:val="28467041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Content>
                                <w:r w:rsidRPr="00CB3EF7">
                                  <w:rPr>
                                    <w:rFonts w:ascii="Times New Roman" w:eastAsia="Times New Roman" w:hAnsi="Times New Roman"/>
                                    <w:b/>
                                    <w:bCs/>
                                    <w:i/>
                                    <w:iCs/>
                                    <w:sz w:val="52"/>
                                    <w:szCs w:val="52"/>
                                  </w:rPr>
                                  <w:t xml:space="preserve">SPRAWOZDANIE Z DZIAŁALNOŚCI MIEJSKIEGO OŚRODKA POMOCY SPOŁECZNEJ W DZIERZGONIU </w:t>
                                </w:r>
                                <w:r w:rsidR="00CB3EF7">
                                  <w:rPr>
                                    <w:rFonts w:ascii="Times New Roman" w:eastAsia="Times New Roman" w:hAnsi="Times New Roman"/>
                                    <w:b/>
                                    <w:bCs/>
                                    <w:i/>
                                    <w:iCs/>
                                    <w:sz w:val="52"/>
                                    <w:szCs w:val="52"/>
                                  </w:rPr>
                                  <w:t xml:space="preserve">                    </w:t>
                                </w:r>
                                <w:r w:rsidRPr="00CB3EF7">
                                  <w:rPr>
                                    <w:rFonts w:ascii="Times New Roman" w:eastAsia="Times New Roman" w:hAnsi="Times New Roman"/>
                                    <w:b/>
                                    <w:bCs/>
                                    <w:i/>
                                    <w:iCs/>
                                    <w:sz w:val="52"/>
                                    <w:szCs w:val="52"/>
                                  </w:rPr>
                                  <w:t xml:space="preserve">   ZA 2019 ROK</w:t>
                                </w:r>
                                <w:r w:rsidR="00CB3EF7" w:rsidRPr="00CB3EF7">
                                  <w:rPr>
                                    <w:rFonts w:ascii="Times New Roman" w:eastAsia="Times New Roman" w:hAnsi="Times New Roman"/>
                                    <w:b/>
                                    <w:bCs/>
                                    <w:i/>
                                    <w:iCs/>
                                    <w:sz w:val="52"/>
                                    <w:szCs w:val="52"/>
                                  </w:rPr>
                                  <w:t xml:space="preserve">                                                      </w:t>
                                </w:r>
                              </w:sdtContent>
                            </w:sdt>
                          </w:p>
                        </w:tc>
                      </w:tr>
                      <w:tr w:rsidR="00CD0DF1" w:rsidTr="00E73DBF">
                        <w:trPr>
                          <w:trHeight w:val="2367"/>
                          <w:jc w:val="center"/>
                        </w:trPr>
                        <w:tc>
                          <w:tcPr>
                            <w:tcW w:w="0" w:type="auto"/>
                            <w:shd w:val="clear" w:color="auto" w:fill="918485" w:themeFill="accent5"/>
                            <w:tcMar>
                              <w:top w:w="0" w:type="dxa"/>
                              <w:bottom w:w="0" w:type="dxa"/>
                            </w:tcMar>
                            <w:vAlign w:val="center"/>
                          </w:tcPr>
                          <w:p w:rsidR="00CD0DF1" w:rsidRDefault="00CD0DF1">
                            <w:pPr>
                              <w:pStyle w:val="Bezodstpw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CD0DF1">
                        <w:trPr>
                          <w:trHeight w:val="720"/>
                          <w:jc w:val="center"/>
                        </w:trPr>
                        <w:tc>
                          <w:tcPr>
                            <w:tcW w:w="0" w:type="auto"/>
                            <w:vAlign w:val="bottom"/>
                          </w:tcPr>
                          <w:p w:rsidR="00CD0DF1" w:rsidRDefault="00CD0DF1" w:rsidP="00530827">
                            <w:pPr>
                              <w:pStyle w:val="Bezodstpw"/>
                              <w:suppressOverlap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b/>
                                  <w:sz w:val="52"/>
                                  <w:szCs w:val="52"/>
                                </w:rPr>
                                <w:id w:val="1458220582"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b/>
                                    <w:sz w:val="52"/>
                                    <w:szCs w:val="52"/>
                                  </w:rPr>
                                  <w:t>ROK 2017</w:t>
                                </w:r>
                              </w:sdtContent>
                            </w:sdt>
                          </w:p>
                        </w:tc>
                      </w:tr>
                    </w:tbl>
                    <w:p w:rsidR="00CD0DF1" w:rsidRDefault="00CD0DF1" w:rsidP="00530827"/>
                  </w:txbxContent>
                </v:textbox>
                <w10:wrap anchorx="margin" anchory="margin"/>
              </v:rect>
            </w:pict>
          </mc:Fallback>
        </mc:AlternateContent>
      </w:r>
    </w:p>
    <w:p w:rsidR="00530827" w:rsidRPr="00AB1A33" w:rsidRDefault="00530827" w:rsidP="00530827">
      <w:pPr>
        <w:jc w:val="both"/>
      </w:pPr>
    </w:p>
    <w:p w:rsidR="00530827" w:rsidRPr="00AB1A33" w:rsidRDefault="00530827" w:rsidP="00530827">
      <w:pPr>
        <w:jc w:val="both"/>
      </w:pPr>
    </w:p>
    <w:p w:rsidR="00530827" w:rsidRPr="00AB1A33" w:rsidRDefault="00530827" w:rsidP="00530827">
      <w:pPr>
        <w:jc w:val="both"/>
      </w:pPr>
    </w:p>
    <w:p w:rsidR="00E73DBF" w:rsidRPr="00AB1A33" w:rsidRDefault="00E73DBF" w:rsidP="00530827">
      <w:pPr>
        <w:jc w:val="both"/>
      </w:pPr>
    </w:p>
    <w:p w:rsidR="00530827" w:rsidRPr="00AB1A33" w:rsidRDefault="00530827" w:rsidP="00530827">
      <w:pPr>
        <w:jc w:val="both"/>
      </w:pPr>
    </w:p>
    <w:p w:rsidR="00530827" w:rsidRPr="00AB1A33" w:rsidRDefault="00530827" w:rsidP="00530827">
      <w:pPr>
        <w:jc w:val="both"/>
      </w:pPr>
    </w:p>
    <w:p w:rsidR="00530827" w:rsidRPr="00AB1A33" w:rsidRDefault="00530827" w:rsidP="00530827">
      <w:pPr>
        <w:jc w:val="both"/>
      </w:pPr>
    </w:p>
    <w:p w:rsidR="00530827" w:rsidRPr="00AB1A33" w:rsidRDefault="00530827" w:rsidP="00530827">
      <w:pPr>
        <w:jc w:val="both"/>
      </w:pPr>
    </w:p>
    <w:p w:rsidR="00530827" w:rsidRDefault="00530827" w:rsidP="00530827">
      <w:pPr>
        <w:jc w:val="both"/>
      </w:pPr>
    </w:p>
    <w:p w:rsidR="00530827" w:rsidRDefault="00530827" w:rsidP="00530827">
      <w:pPr>
        <w:jc w:val="both"/>
      </w:pPr>
    </w:p>
    <w:p w:rsidR="00530827" w:rsidRDefault="00530827" w:rsidP="00530827">
      <w:pPr>
        <w:jc w:val="both"/>
      </w:pPr>
    </w:p>
    <w:p w:rsidR="00530827" w:rsidRDefault="00530827" w:rsidP="00530827">
      <w:pPr>
        <w:jc w:val="both"/>
      </w:pPr>
    </w:p>
    <w:p w:rsidR="0094292F" w:rsidRDefault="0094292F" w:rsidP="00530827">
      <w:pPr>
        <w:jc w:val="both"/>
      </w:pPr>
    </w:p>
    <w:p w:rsidR="0094292F" w:rsidRDefault="0094292F" w:rsidP="00530827">
      <w:pPr>
        <w:jc w:val="both"/>
      </w:pPr>
    </w:p>
    <w:p w:rsidR="0094292F" w:rsidRDefault="0094292F" w:rsidP="00530827">
      <w:pPr>
        <w:jc w:val="both"/>
      </w:pPr>
    </w:p>
    <w:p w:rsidR="0094292F" w:rsidRDefault="0094292F" w:rsidP="00530827">
      <w:pPr>
        <w:jc w:val="both"/>
      </w:pPr>
    </w:p>
    <w:p w:rsidR="0094292F" w:rsidRDefault="0094292F" w:rsidP="00530827">
      <w:pPr>
        <w:jc w:val="both"/>
      </w:pPr>
    </w:p>
    <w:p w:rsidR="0094292F" w:rsidRDefault="0094292F" w:rsidP="00530827">
      <w:pPr>
        <w:jc w:val="both"/>
      </w:pPr>
    </w:p>
    <w:p w:rsidR="0094292F" w:rsidRPr="00CB3EF7" w:rsidRDefault="00CB3EF7" w:rsidP="00CB3EF7">
      <w:pPr>
        <w:jc w:val="center"/>
        <w:rPr>
          <w:rFonts w:cstheme="minorHAnsi"/>
          <w:b/>
          <w:bCs/>
          <w:sz w:val="40"/>
          <w:szCs w:val="40"/>
        </w:rPr>
      </w:pPr>
      <w:r w:rsidRPr="00CB3EF7">
        <w:rPr>
          <w:rFonts w:cstheme="minorHAnsi"/>
          <w:b/>
          <w:bCs/>
          <w:sz w:val="40"/>
          <w:szCs w:val="40"/>
        </w:rPr>
        <w:t>DZIERZGOŃ</w:t>
      </w:r>
      <w:r>
        <w:rPr>
          <w:rFonts w:cstheme="minorHAnsi"/>
          <w:b/>
          <w:bCs/>
          <w:sz w:val="40"/>
          <w:szCs w:val="40"/>
        </w:rPr>
        <w:t xml:space="preserve"> 2020</w:t>
      </w:r>
    </w:p>
    <w:p w:rsidR="00530827" w:rsidRDefault="0094292F" w:rsidP="0094292F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1104" behindDoc="0" locked="0" layoutInCell="0" allowOverlap="1">
                <wp:simplePos x="0" y="0"/>
                <wp:positionH relativeFrom="margin">
                  <wp:posOffset>4445</wp:posOffset>
                </wp:positionH>
                <wp:positionV relativeFrom="margin">
                  <wp:posOffset>7872095</wp:posOffset>
                </wp:positionV>
                <wp:extent cx="5755640" cy="971550"/>
                <wp:effectExtent l="0" t="0" r="0" b="0"/>
                <wp:wrapNone/>
                <wp:docPr id="16" name="Prostokąt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5640" cy="971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D0DF1" w:rsidRDefault="00CD0DF1" w:rsidP="00530827">
                            <w:pPr>
                              <w:pStyle w:val="Bezodstpw"/>
                              <w:spacing w:line="276" w:lineRule="auto"/>
                              <w:suppressOverlap/>
                              <w:jc w:val="center"/>
                              <w:rPr>
                                <w:b/>
                                <w:bCs/>
                                <w:caps/>
                                <w:color w:val="D34817" w:themeColor="accent1"/>
                              </w:rPr>
                            </w:pPr>
                          </w:p>
                          <w:p w:rsidR="00CD0DF1" w:rsidRDefault="00CD0DF1" w:rsidP="00530827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aps/>
                              </w:rPr>
                            </w:pPr>
                          </w:p>
                          <w:p w:rsidR="00CD0DF1" w:rsidRDefault="00CD0DF1" w:rsidP="00530827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aps/>
                              </w:rPr>
                            </w:pPr>
                          </w:p>
                          <w:p w:rsidR="00CD0DF1" w:rsidRPr="00505A9E" w:rsidRDefault="00CD0DF1" w:rsidP="00530827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aps/>
                              </w:rPr>
                            </w:pPr>
                            <w:r w:rsidRPr="00505A9E">
                              <w:rPr>
                                <w:b/>
                                <w:bCs/>
                                <w:caps/>
                              </w:rPr>
                              <w:t xml:space="preserve">MIEJSKI OŚRODEK POMOCY SPOŁECZNEJ </w:t>
                            </w:r>
                          </w:p>
                          <w:p w:rsidR="00CD0DF1" w:rsidRDefault="00CD0DF1" w:rsidP="00530827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aps/>
                              </w:rPr>
                            </w:pPr>
                            <w:r w:rsidRPr="00505A9E">
                              <w:rPr>
                                <w:b/>
                                <w:bCs/>
                                <w:caps/>
                              </w:rPr>
                              <w:t>W DZIERZGONIU</w:t>
                            </w:r>
                          </w:p>
                          <w:p w:rsidR="00CD0DF1" w:rsidRPr="00505A9E" w:rsidRDefault="00CD0DF1" w:rsidP="00530827">
                            <w:pPr>
                              <w:pStyle w:val="Bezodstpw"/>
                              <w:spacing w:line="276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228600" rIns="91440" bIns="228600" anchor="b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18" o:spid="_x0000_s1027" style="position:absolute;left:0;text-align:left;margin-left:.35pt;margin-top:619.85pt;width:453.2pt;height:76.5pt;z-index:25163110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" o:allowincell="f" filled="f" stroked="f">
                <v:textbox inset=",18pt,,18pt">
                  <w:txbxContent>
                    <w:p w:rsidR="00CD0DF1" w:rsidRDefault="00CD0DF1" w:rsidP="00530827">
                      <w:pPr>
                        <w:pStyle w:val="Bezodstpw"/>
                        <w:spacing w:line="276" w:lineRule="auto"/>
                        <w:suppressOverlap/>
                        <w:jc w:val="center"/>
                        <w:rPr>
                          <w:b/>
                          <w:bCs/>
                          <w:caps/>
                          <w:color w:val="D34817" w:themeColor="accent1"/>
                        </w:rPr>
                      </w:pPr>
                    </w:p>
                    <w:p w:rsidR="00CD0DF1" w:rsidRDefault="00CD0DF1" w:rsidP="00530827">
                      <w:pPr>
                        <w:pStyle w:val="Bezodstpw"/>
                        <w:spacing w:line="276" w:lineRule="auto"/>
                        <w:jc w:val="center"/>
                        <w:rPr>
                          <w:b/>
                          <w:bCs/>
                          <w:caps/>
                        </w:rPr>
                      </w:pPr>
                    </w:p>
                    <w:p w:rsidR="00CD0DF1" w:rsidRDefault="00CD0DF1" w:rsidP="00530827">
                      <w:pPr>
                        <w:pStyle w:val="Bezodstpw"/>
                        <w:spacing w:line="276" w:lineRule="auto"/>
                        <w:jc w:val="center"/>
                        <w:rPr>
                          <w:b/>
                          <w:bCs/>
                          <w:caps/>
                        </w:rPr>
                      </w:pPr>
                    </w:p>
                    <w:p w:rsidR="00CD0DF1" w:rsidRPr="00505A9E" w:rsidRDefault="00CD0DF1" w:rsidP="00530827">
                      <w:pPr>
                        <w:pStyle w:val="Bezodstpw"/>
                        <w:spacing w:line="276" w:lineRule="auto"/>
                        <w:jc w:val="center"/>
                        <w:rPr>
                          <w:b/>
                          <w:bCs/>
                          <w:caps/>
                        </w:rPr>
                      </w:pPr>
                      <w:r w:rsidRPr="00505A9E">
                        <w:rPr>
                          <w:b/>
                          <w:bCs/>
                          <w:caps/>
                        </w:rPr>
                        <w:t xml:space="preserve">MIEJSKI OŚRODEK POMOCY SPOŁECZNEJ </w:t>
                      </w:r>
                    </w:p>
                    <w:p w:rsidR="00CD0DF1" w:rsidRDefault="00CD0DF1" w:rsidP="00530827">
                      <w:pPr>
                        <w:pStyle w:val="Bezodstpw"/>
                        <w:spacing w:line="276" w:lineRule="auto"/>
                        <w:jc w:val="center"/>
                        <w:rPr>
                          <w:b/>
                          <w:bCs/>
                          <w:caps/>
                        </w:rPr>
                      </w:pPr>
                      <w:r w:rsidRPr="00505A9E">
                        <w:rPr>
                          <w:b/>
                          <w:bCs/>
                          <w:caps/>
                        </w:rPr>
                        <w:t>W DZIERZGONIU</w:t>
                      </w:r>
                    </w:p>
                    <w:p w:rsidR="00CD0DF1" w:rsidRPr="00505A9E" w:rsidRDefault="00CD0DF1" w:rsidP="00530827">
                      <w:pPr>
                        <w:pStyle w:val="Bezodstpw"/>
                        <w:spacing w:line="276" w:lineRule="auto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530827">
        <w:t xml:space="preserve">          W niniejszym sprawozdaniu przedstawiono informacje na temat działań statutowych i ponadsta</w:t>
      </w:r>
      <w:r w:rsidR="00903929">
        <w:t>ndardowych, realizowanych w 2019</w:t>
      </w:r>
      <w:r w:rsidR="00530827">
        <w:t xml:space="preserve"> roku przez Miejski Ośrodek Pomocy Społecznej w Dzierzgoniu, w zakresie szeroko rozumianej polityki społecznej.</w:t>
      </w:r>
    </w:p>
    <w:p w:rsidR="00530827" w:rsidRPr="00CB3EF7" w:rsidRDefault="00530827" w:rsidP="00530827">
      <w:pPr>
        <w:tabs>
          <w:tab w:val="left" w:pos="7080"/>
        </w:tabs>
        <w:jc w:val="both"/>
        <w:rPr>
          <w:b/>
          <w:sz w:val="28"/>
          <w:szCs w:val="28"/>
        </w:rPr>
      </w:pPr>
      <w:r w:rsidRPr="00CB3EF7">
        <w:rPr>
          <w:b/>
          <w:sz w:val="28"/>
          <w:szCs w:val="28"/>
        </w:rPr>
        <w:t>ZAKRES ZADANIOWY JEDNOSTKI</w:t>
      </w:r>
    </w:p>
    <w:p w:rsidR="00530827" w:rsidRDefault="00530827" w:rsidP="00530827">
      <w:pPr>
        <w:tabs>
          <w:tab w:val="left" w:pos="7080"/>
        </w:tabs>
        <w:jc w:val="both"/>
      </w:pPr>
      <w:r>
        <w:t xml:space="preserve">          Miejski Ośrodek Pomocy Społecznej w Dzierzgoniu, funkcjonuje w strukturach Gminy  udzielając mieszkańcom/klientom wsparcia ( nie tylko finansowego) , które umożliwia im samodzielną egzystencję, dając szanse na zaspokojenie podstawowych potrzeb, włączenie społeczne, skuteczną realizację ról społecznych, a także szansę na rozwój.</w:t>
      </w:r>
    </w:p>
    <w:p w:rsidR="00530827" w:rsidRDefault="0094292F" w:rsidP="00530827">
      <w:pPr>
        <w:tabs>
          <w:tab w:val="left" w:pos="7080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1947545</wp:posOffset>
                </wp:positionH>
                <wp:positionV relativeFrom="paragraph">
                  <wp:posOffset>402590</wp:posOffset>
                </wp:positionV>
                <wp:extent cx="2476500" cy="1238250"/>
                <wp:effectExtent l="0" t="0" r="0" b="0"/>
                <wp:wrapNone/>
                <wp:docPr id="40" name="Owal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0" cy="12382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918485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Default="00CD0DF1" w:rsidP="0053082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30827">
                              <w:rPr>
                                <w:sz w:val="18"/>
                                <w:szCs w:val="18"/>
                              </w:rPr>
                              <w:t xml:space="preserve">USTAWA O ŚWIADCZENIACH RODZINNYCH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</w:t>
                            </w:r>
                          </w:p>
                          <w:p w:rsidR="00CD0DF1" w:rsidRPr="00530827" w:rsidRDefault="00CD0DF1" w:rsidP="0053082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30827">
                              <w:rPr>
                                <w:sz w:val="18"/>
                                <w:szCs w:val="18"/>
                              </w:rPr>
                              <w:t>USTAWA ,, ZA ŻYCIEM”</w:t>
                            </w:r>
                          </w:p>
                          <w:p w:rsidR="00CD0DF1" w:rsidRDefault="00CD0DF1" w:rsidP="00530827">
                            <w:pPr>
                              <w:jc w:val="center"/>
                            </w:pPr>
                          </w:p>
                          <w:p w:rsidR="00CD0DF1" w:rsidRDefault="00CD0DF1" w:rsidP="005308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wal 40" o:spid="_x0000_s1028" style="position:absolute;left:0;text-align:left;margin-left:153.35pt;margin-top:31.7pt;width:195pt;height:97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" fillcolor="window" strokecolor="#918485" strokeweight="1pt">
                <v:path arrowok="t"/>
                <v:textbox>
                  <w:txbxContent>
                    <w:p w:rsidR="00CD0DF1" w:rsidRDefault="00CD0DF1" w:rsidP="0053082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530827">
                        <w:rPr>
                          <w:sz w:val="18"/>
                          <w:szCs w:val="18"/>
                        </w:rPr>
                        <w:t xml:space="preserve">USTAWA O ŚWIADCZENIACH RODZINNYCH </w:t>
                      </w:r>
                      <w:r>
                        <w:rPr>
                          <w:sz w:val="18"/>
                          <w:szCs w:val="18"/>
                        </w:rPr>
                        <w:t>,</w:t>
                      </w:r>
                    </w:p>
                    <w:p w:rsidR="00CD0DF1" w:rsidRPr="00530827" w:rsidRDefault="00CD0DF1" w:rsidP="0053082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30827">
                        <w:rPr>
                          <w:sz w:val="18"/>
                          <w:szCs w:val="18"/>
                        </w:rPr>
                        <w:t>USTAWA ,, ZA ŻYCIEM”</w:t>
                      </w:r>
                    </w:p>
                    <w:p w:rsidR="00CD0DF1" w:rsidRDefault="00CD0DF1" w:rsidP="00530827">
                      <w:pPr>
                        <w:jc w:val="center"/>
                      </w:pPr>
                    </w:p>
                    <w:p w:rsidR="00CD0DF1" w:rsidRDefault="00CD0DF1" w:rsidP="0053082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530827">
        <w:t xml:space="preserve">          Jako samodzielna jednostka budżetowa, powołana do realizacji zadań w zakresie pomocy społecznej, realizuje zadania własne i zlecone gminie. Zadania realizowane przez Ośrodek wynikają z ustaw:</w: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-157480</wp:posOffset>
                </wp:positionH>
                <wp:positionV relativeFrom="paragraph">
                  <wp:posOffset>13970</wp:posOffset>
                </wp:positionV>
                <wp:extent cx="2143125" cy="1295400"/>
                <wp:effectExtent l="0" t="0" r="9525" b="0"/>
                <wp:wrapNone/>
                <wp:docPr id="42" name="Ow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3125" cy="1295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95625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Pr="00B94F14" w:rsidRDefault="00CD0DF1" w:rsidP="0053082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94F14">
                              <w:rPr>
                                <w:sz w:val="20"/>
                              </w:rPr>
                              <w:t>USTAWA O PRZECIWDZIAŁANIU PRZEMOCY W RODZINIE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wal 42" o:spid="_x0000_s1029" style="position:absolute;left:0;text-align:left;margin-left:-12.4pt;margin-top:1.1pt;width:168.75pt;height:102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" fillcolor="window" strokecolor="#956251" strokeweight="1pt">
                <v:path arrowok="t"/>
                <v:textbox>
                  <w:txbxContent>
                    <w:p w:rsidR="00CD0DF1" w:rsidRPr="00B94F14" w:rsidRDefault="00CD0DF1" w:rsidP="00530827">
                      <w:pPr>
                        <w:jc w:val="center"/>
                        <w:rPr>
                          <w:sz w:val="20"/>
                        </w:rPr>
                      </w:pPr>
                      <w:r w:rsidRPr="00B94F14">
                        <w:rPr>
                          <w:sz w:val="20"/>
                        </w:rPr>
                        <w:t>USTAWA O PRZECIWDZIAŁANIU PRZEMOCY W RODZINIE</w:t>
                      </w:r>
                    </w:p>
                  </w:txbxContent>
                </v:textbox>
              </v:oval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4233545</wp:posOffset>
                </wp:positionH>
                <wp:positionV relativeFrom="paragraph">
                  <wp:posOffset>11430</wp:posOffset>
                </wp:positionV>
                <wp:extent cx="1971675" cy="1076325"/>
                <wp:effectExtent l="0" t="0" r="9525" b="9525"/>
                <wp:wrapNone/>
                <wp:docPr id="39" name="Ow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1675" cy="10763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28E6A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Pr="00B94F14" w:rsidRDefault="00CD0DF1" w:rsidP="0053082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94F14">
                              <w:rPr>
                                <w:sz w:val="18"/>
                                <w:szCs w:val="18"/>
                              </w:rPr>
                              <w:t>USTAWA O POMOCY PAŃSTWA W WYCHOWYWANIU DZIECI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wal 39" o:spid="_x0000_s1030" style="position:absolute;left:0;text-align:left;margin-left:333.35pt;margin-top:.9pt;width:155.25pt;height:84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" fillcolor="window" strokecolor="#a28e6a" strokeweight="1pt">
                <v:path arrowok="t"/>
                <v:textbox>
                  <w:txbxContent>
                    <w:p w:rsidR="00CD0DF1" w:rsidRPr="00B94F14" w:rsidRDefault="00CD0DF1" w:rsidP="0053082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94F14">
                        <w:rPr>
                          <w:sz w:val="18"/>
                          <w:szCs w:val="18"/>
                        </w:rPr>
                        <w:t>USTAWA O POMOCY PAŃSTWA W WYCHOWYWANIU DZIECI</w:t>
                      </w:r>
                    </w:p>
                  </w:txbxContent>
                </v:textbox>
              </v:oval>
            </w:pict>
          </mc:Fallback>
        </mc:AlternateContent>
      </w:r>
    </w:p>
    <w:p w:rsidR="00530827" w:rsidRDefault="00530827" w:rsidP="00530827">
      <w:pPr>
        <w:spacing w:after="200"/>
        <w:jc w:val="both"/>
      </w:pP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1985010</wp:posOffset>
                </wp:positionH>
                <wp:positionV relativeFrom="paragraph">
                  <wp:posOffset>12065</wp:posOffset>
                </wp:positionV>
                <wp:extent cx="714375" cy="1076325"/>
                <wp:effectExtent l="38100" t="0" r="9525" b="28575"/>
                <wp:wrapNone/>
                <wp:docPr id="44" name="Łącznik prosty ze strzałką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14375" cy="10763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60000"/>
                              <a:satMod val="110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5D0F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4" o:spid="_x0000_s1026" type="#_x0000_t32" style="position:absolute;margin-left:156.3pt;margin-top:.95pt;width:56.25pt;height:84.75pt;flip:x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2576195</wp:posOffset>
                </wp:positionH>
                <wp:positionV relativeFrom="paragraph">
                  <wp:posOffset>311785</wp:posOffset>
                </wp:positionV>
                <wp:extent cx="1619250" cy="819150"/>
                <wp:effectExtent l="38100" t="0" r="0" b="38100"/>
                <wp:wrapNone/>
                <wp:docPr id="46" name="Łącznik prosty ze strzałką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619250" cy="8191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60000"/>
                              <a:satMod val="110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F81D5" id="Łącznik prosty ze strzałką 46" o:spid="_x0000_s1026" type="#_x0000_t32" style="position:absolute;margin-left:202.85pt;margin-top:24.55pt;width:127.5pt;height:64.5pt;flip:x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">
                <v:stroke endarrow="block"/>
                <o:lock v:ext="edit" shapetype="f"/>
              </v:shape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149225</wp:posOffset>
                </wp:positionV>
                <wp:extent cx="9525" cy="390525"/>
                <wp:effectExtent l="76200" t="0" r="47625" b="28575"/>
                <wp:wrapNone/>
                <wp:docPr id="43" name="Łącznik prosty ze strzałką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60000"/>
                              <a:satMod val="110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D62EE" id="Łącznik prosty ze strzałką 43" o:spid="_x0000_s1026" type="#_x0000_t32" style="position:absolute;margin-left:73.5pt;margin-top:11.75pt;width:.75pt;height:30.75pt;flip:x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4176395</wp:posOffset>
                </wp:positionH>
                <wp:positionV relativeFrom="paragraph">
                  <wp:posOffset>180975</wp:posOffset>
                </wp:positionV>
                <wp:extent cx="2028825" cy="1076325"/>
                <wp:effectExtent l="0" t="0" r="9525" b="9525"/>
                <wp:wrapNone/>
                <wp:docPr id="38" name="Owa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8825" cy="10763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95625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Pr="00AF76C9" w:rsidRDefault="00CD0DF1" w:rsidP="0053082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F76C9">
                              <w:rPr>
                                <w:sz w:val="20"/>
                              </w:rPr>
                              <w:t>USTAWA O POMOCY OSOBOM UPRAWNIONYM DO ALIMENTÓW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wal 38" o:spid="_x0000_s1031" style="position:absolute;left:0;text-align:left;margin-left:328.85pt;margin-top:14.25pt;width:159.75pt;height:84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" fillcolor="window" strokecolor="#956251" strokeweight="1pt">
                <v:path arrowok="t"/>
                <v:textbox>
                  <w:txbxContent>
                    <w:p w:rsidR="00CD0DF1" w:rsidRPr="00AF76C9" w:rsidRDefault="00CD0DF1" w:rsidP="00530827">
                      <w:pPr>
                        <w:jc w:val="center"/>
                        <w:rPr>
                          <w:sz w:val="20"/>
                        </w:rPr>
                      </w:pPr>
                      <w:r w:rsidRPr="00AF76C9">
                        <w:rPr>
                          <w:sz w:val="20"/>
                        </w:rPr>
                        <w:t>USTAWA O POMOCY OSOBOM UPRAWNIONYM DO ALIMENTÓW</w:t>
                      </w:r>
                    </w:p>
                  </w:txbxContent>
                </v:textbox>
              </v:oval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307340</wp:posOffset>
                </wp:positionV>
                <wp:extent cx="1971675" cy="1990725"/>
                <wp:effectExtent l="0" t="0" r="9525" b="9525"/>
                <wp:wrapNone/>
                <wp:docPr id="3" name="Prostokąt: zaokrąglone rogi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1675" cy="1990725"/>
                        </a:xfrm>
                        <a:prstGeom prst="roundRect">
                          <a:avLst/>
                        </a:prstGeom>
                        <a:solidFill>
                          <a:srgbClr val="A28E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Default="00CD0DF1" w:rsidP="00530827">
                            <w:pPr>
                              <w:jc w:val="center"/>
                            </w:pPr>
                            <w:r>
                              <w:t>USTAWA O POMOCY SPOŁECZNEJ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3" o:spid="_x0000_s1032" style="position:absolute;left:0;text-align:left;margin-left:.35pt;margin-top:24.2pt;width:155.25pt;height:156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" fillcolor="#ece8e1" strokecolor="#262626" strokeweight="1pt">
                <v:path arrowok="t"/>
                <v:textbox>
                  <w:txbxContent>
                    <w:p w:rsidR="00CD0DF1" w:rsidRDefault="00CD0DF1" w:rsidP="00530827">
                      <w:pPr>
                        <w:jc w:val="center"/>
                      </w:pPr>
                      <w:r>
                        <w:t>USTAWA O POMOCY SPOŁECZNEJ</w:t>
                      </w:r>
                    </w:p>
                  </w:txbxContent>
                </v:textbox>
              </v:roundrect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2395220</wp:posOffset>
                </wp:positionH>
                <wp:positionV relativeFrom="paragraph">
                  <wp:posOffset>205105</wp:posOffset>
                </wp:positionV>
                <wp:extent cx="1714500" cy="476250"/>
                <wp:effectExtent l="38100" t="0" r="0" b="57150"/>
                <wp:wrapNone/>
                <wp:docPr id="45" name="Łącznik prosty ze strzałką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14500" cy="4762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60000"/>
                              <a:satMod val="110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3B02C" id="Łącznik prosty ze strzałką 45" o:spid="_x0000_s1026" type="#_x0000_t32" style="position:absolute;margin-left:188.6pt;margin-top:16.15pt;width:135pt;height:37.5pt;flip:x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">
                <v:stroke endarrow="block"/>
                <o:lock v:ext="edit" shapetype="f"/>
              </v:shape>
            </w:pict>
          </mc:Fallback>
        </mc:AlternateContent>
      </w:r>
    </w:p>
    <w:p w:rsidR="00530827" w:rsidRDefault="00530827" w:rsidP="00530827">
      <w:pPr>
        <w:spacing w:after="200"/>
        <w:jc w:val="both"/>
      </w:pP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4345305</wp:posOffset>
                </wp:positionH>
                <wp:positionV relativeFrom="paragraph">
                  <wp:posOffset>10795</wp:posOffset>
                </wp:positionV>
                <wp:extent cx="2000250" cy="942975"/>
                <wp:effectExtent l="0" t="0" r="0" b="9525"/>
                <wp:wrapNone/>
                <wp:docPr id="31" name="Owa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0" cy="942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95625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Default="00CD0DF1" w:rsidP="00530827">
                            <w:pPr>
                              <w:jc w:val="center"/>
                            </w:pPr>
                            <w:r w:rsidRPr="00AF76C9">
                              <w:rPr>
                                <w:sz w:val="18"/>
                                <w:szCs w:val="18"/>
                              </w:rPr>
                              <w:t>USTAWA O WSPARCIU</w:t>
                            </w:r>
                            <w:r w:rsidRPr="00AF76C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RODZINY  I SYSTEMIE</w:t>
                            </w:r>
                            <w:r w:rsidRPr="00AF76C9">
                              <w:rPr>
                                <w:sz w:val="18"/>
                                <w:szCs w:val="18"/>
                              </w:rPr>
                              <w:t xml:space="preserve"> PIECZY ZASTĘPCZEJ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wal 31" o:spid="_x0000_s1033" style="position:absolute;left:0;text-align:left;margin-left:342.15pt;margin-top:.85pt;width:157.5pt;height:74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" fillcolor="window" strokecolor="#956251" strokeweight="1pt">
                <v:path arrowok="t"/>
                <v:textbox>
                  <w:txbxContent>
                    <w:p w:rsidR="00CD0DF1" w:rsidRDefault="00CD0DF1" w:rsidP="00530827">
                      <w:pPr>
                        <w:jc w:val="center"/>
                      </w:pPr>
                      <w:r w:rsidRPr="00AF76C9">
                        <w:rPr>
                          <w:sz w:val="18"/>
                          <w:szCs w:val="18"/>
                        </w:rPr>
                        <w:t>USTAWA O WSPARCIU</w:t>
                      </w:r>
                      <w:r w:rsidRPr="00AF76C9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RODZINY  I SYSTEMIE</w:t>
                      </w:r>
                      <w:r w:rsidRPr="00AF76C9">
                        <w:rPr>
                          <w:sz w:val="18"/>
                          <w:szCs w:val="18"/>
                        </w:rPr>
                        <w:t xml:space="preserve"> PIECZY ZASTĘPCZEJ</w:t>
                      </w:r>
                    </w:p>
                  </w:txbxContent>
                </v:textbox>
              </v:oval>
            </w:pict>
          </mc:Fallback>
        </mc:AlternateContent>
      </w:r>
    </w:p>
    <w:p w:rsidR="00530827" w:rsidRDefault="00530827" w:rsidP="00530827">
      <w:pPr>
        <w:spacing w:after="200"/>
        <w:jc w:val="both"/>
      </w:pP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2528570</wp:posOffset>
                </wp:positionH>
                <wp:positionV relativeFrom="paragraph">
                  <wp:posOffset>15875</wp:posOffset>
                </wp:positionV>
                <wp:extent cx="1714500" cy="19050"/>
                <wp:effectExtent l="38100" t="76200" r="0" b="57150"/>
                <wp:wrapNone/>
                <wp:docPr id="47" name="Łącznik prosty ze strzałką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714500" cy="190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60000"/>
                              <a:satMod val="110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DEE6F" id="Łącznik prosty ze strzałką 47" o:spid="_x0000_s1026" type="#_x0000_t32" style="position:absolute;margin-left:199.1pt;margin-top:1.25pt;width:135pt;height:1.5pt;flip:x 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">
                <v:stroke endarrow="block"/>
                <o:lock v:ext="edit" shapetype="f"/>
              </v:shape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2214245</wp:posOffset>
                </wp:positionH>
                <wp:positionV relativeFrom="paragraph">
                  <wp:posOffset>237490</wp:posOffset>
                </wp:positionV>
                <wp:extent cx="1924050" cy="304800"/>
                <wp:effectExtent l="38100" t="57150" r="0" b="0"/>
                <wp:wrapNone/>
                <wp:docPr id="48" name="Łącznik prosty ze strzałką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924050" cy="3048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60000"/>
                              <a:satMod val="110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60BDF" id="Łącznik prosty ze strzałką 48" o:spid="_x0000_s1026" type="#_x0000_t32" style="position:absolute;margin-left:174.35pt;margin-top:18.7pt;width:151.5pt;height:24pt;flip:x y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4281170</wp:posOffset>
                </wp:positionH>
                <wp:positionV relativeFrom="paragraph">
                  <wp:posOffset>56515</wp:posOffset>
                </wp:positionV>
                <wp:extent cx="2085975" cy="971550"/>
                <wp:effectExtent l="0" t="0" r="9525" b="0"/>
                <wp:wrapNone/>
                <wp:docPr id="30" name="Ow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5975" cy="971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28E6A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Pr="00AF76C9" w:rsidRDefault="00CD0DF1" w:rsidP="0053082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F76C9">
                              <w:rPr>
                                <w:sz w:val="18"/>
                                <w:szCs w:val="18"/>
                              </w:rPr>
                              <w:t xml:space="preserve">USTAWA O USTALENIU I WYPŁACIE ZASIŁKÓW DLA OPIEKUNÓW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wal 30" o:spid="_x0000_s1034" style="position:absolute;left:0;text-align:left;margin-left:337.1pt;margin-top:4.45pt;width:164.25pt;height:76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" fillcolor="window" strokecolor="#a28e6a" strokeweight="1pt">
                <v:path arrowok="t"/>
                <v:textbox>
                  <w:txbxContent>
                    <w:p w:rsidR="00CD0DF1" w:rsidRPr="00AF76C9" w:rsidRDefault="00CD0DF1" w:rsidP="0053082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F76C9">
                        <w:rPr>
                          <w:sz w:val="18"/>
                          <w:szCs w:val="18"/>
                        </w:rPr>
                        <w:t xml:space="preserve">USTAWA O USTALENIU I WYPŁACIE ZASIŁKÓW DLA OPIEKUNÓW </w:t>
                      </w:r>
                    </w:p>
                  </w:txbxContent>
                </v:textbox>
              </v:oval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823595</wp:posOffset>
                </wp:positionH>
                <wp:positionV relativeFrom="paragraph">
                  <wp:posOffset>144145</wp:posOffset>
                </wp:positionV>
                <wp:extent cx="180975" cy="1095375"/>
                <wp:effectExtent l="38100" t="38100" r="9525" b="9525"/>
                <wp:wrapNone/>
                <wp:docPr id="51" name="Łącznik prosty ze strzałką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80975" cy="10953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60000"/>
                              <a:satMod val="110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2D412" id="Łącznik prosty ze strzałką 51" o:spid="_x0000_s1026" type="#_x0000_t32" style="position:absolute;margin-left:64.85pt;margin-top:11.35pt;width:14.25pt;height:86.25pt;flip:x y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">
                <v:stroke endarrow="block"/>
                <o:lock v:ext="edit" shapetype="f"/>
              </v:shape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1376045</wp:posOffset>
                </wp:positionH>
                <wp:positionV relativeFrom="paragraph">
                  <wp:posOffset>204470</wp:posOffset>
                </wp:positionV>
                <wp:extent cx="1038225" cy="923925"/>
                <wp:effectExtent l="38100" t="38100" r="9525" b="9525"/>
                <wp:wrapNone/>
                <wp:docPr id="50" name="Łącznik prosty ze strzałką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38225" cy="9239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60000"/>
                              <a:satMod val="110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84954" id="Łącznik prosty ze strzałką 50" o:spid="_x0000_s1026" type="#_x0000_t32" style="position:absolute;margin-left:108.35pt;margin-top:16.1pt;width:81.75pt;height:72.75pt;flip:x 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1709420</wp:posOffset>
                </wp:positionH>
                <wp:positionV relativeFrom="paragraph">
                  <wp:posOffset>52070</wp:posOffset>
                </wp:positionV>
                <wp:extent cx="2324100" cy="838200"/>
                <wp:effectExtent l="38100" t="38100" r="0" b="0"/>
                <wp:wrapNone/>
                <wp:docPr id="49" name="Łącznik prosty ze strzałką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324100" cy="838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60000"/>
                              <a:satMod val="110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92C3C" id="Łącznik prosty ze strzałką 49" o:spid="_x0000_s1026" type="#_x0000_t32" style="position:absolute;margin-left:134.6pt;margin-top:4.1pt;width:183pt;height:66pt;flip:x 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">
                <v:stroke endarrow="block"/>
                <o:lock v:ext="edit" shapetype="f"/>
              </v:shape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4252595</wp:posOffset>
                </wp:positionH>
                <wp:positionV relativeFrom="paragraph">
                  <wp:posOffset>121285</wp:posOffset>
                </wp:positionV>
                <wp:extent cx="2095500" cy="1085850"/>
                <wp:effectExtent l="0" t="0" r="0" b="0"/>
                <wp:wrapNone/>
                <wp:docPr id="29" name="Ow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0" cy="10858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918485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Pr="00AF76C9" w:rsidRDefault="00CD0DF1" w:rsidP="0053082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F76C9">
                              <w:rPr>
                                <w:sz w:val="20"/>
                              </w:rPr>
                              <w:t>USTAWA O OCHRONIE ZDROWIA PSYCHICZNEGO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wal 29" o:spid="_x0000_s1035" style="position:absolute;left:0;text-align:left;margin-left:334.85pt;margin-top:9.55pt;width:165pt;height:8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" fillcolor="window" strokecolor="#918485" strokeweight="1pt">
                <v:path arrowok="t"/>
                <v:textbox>
                  <w:txbxContent>
                    <w:p w:rsidR="00CD0DF1" w:rsidRPr="00AF76C9" w:rsidRDefault="00CD0DF1" w:rsidP="00530827">
                      <w:pPr>
                        <w:jc w:val="center"/>
                        <w:rPr>
                          <w:sz w:val="20"/>
                        </w:rPr>
                      </w:pPr>
                      <w:r w:rsidRPr="00AF76C9">
                        <w:rPr>
                          <w:sz w:val="20"/>
                        </w:rPr>
                        <w:t>USTAWA O OCHRONIE ZDROWIA PSYCHICZNEGO</w:t>
                      </w:r>
                    </w:p>
                  </w:txbxContent>
                </v:textbox>
              </v:oval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207645</wp:posOffset>
                </wp:positionV>
                <wp:extent cx="2247900" cy="990600"/>
                <wp:effectExtent l="0" t="0" r="0" b="0"/>
                <wp:wrapNone/>
                <wp:docPr id="28" name="Ow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7900" cy="990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A28E6A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Pr="00AF76C9" w:rsidRDefault="00CD0DF1" w:rsidP="0053082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F76C9">
                              <w:rPr>
                                <w:sz w:val="20"/>
                              </w:rPr>
                              <w:t>USTAWA O DODATKACH MIESZKANIOWYCH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wal 28" o:spid="_x0000_s1036" style="position:absolute;left:0;text-align:left;margin-left:179.75pt;margin-top:16.35pt;width:177pt;height:7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" fillcolor="window" strokecolor="#a28e6a" strokeweight="1pt">
                <v:path arrowok="t"/>
                <v:textbox>
                  <w:txbxContent>
                    <w:p w:rsidR="00CD0DF1" w:rsidRPr="00AF76C9" w:rsidRDefault="00CD0DF1" w:rsidP="00530827">
                      <w:pPr>
                        <w:jc w:val="center"/>
                        <w:rPr>
                          <w:sz w:val="20"/>
                        </w:rPr>
                      </w:pPr>
                      <w:r w:rsidRPr="00AF76C9">
                        <w:rPr>
                          <w:sz w:val="20"/>
                        </w:rPr>
                        <w:t>USTAWA O DODATKACH MIESZKANIOWYCH</w:t>
                      </w:r>
                    </w:p>
                  </w:txbxContent>
                </v:textbox>
              </v:oval>
            </w:pict>
          </mc:Fallback>
        </mc:AlternateContent>
      </w:r>
    </w:p>
    <w:p w:rsidR="00530827" w:rsidRDefault="0094292F" w:rsidP="00530827">
      <w:pPr>
        <w:spacing w:after="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78740</wp:posOffset>
                </wp:positionV>
                <wp:extent cx="1990725" cy="1104900"/>
                <wp:effectExtent l="0" t="0" r="9525" b="0"/>
                <wp:wrapNone/>
                <wp:docPr id="41" name="Owal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90725" cy="11049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918485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0DF1" w:rsidRPr="00AF76C9" w:rsidRDefault="00CD0DF1" w:rsidP="0053082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F76C9">
                              <w:rPr>
                                <w:sz w:val="20"/>
                              </w:rPr>
                              <w:t>USTAWA O PRAWIE ENERGETYCZNYM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wal 41" o:spid="_x0000_s1037" style="position:absolute;left:0;text-align:left;margin-left:16.1pt;margin-top:6.2pt;width:156.75pt;height:87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" fillcolor="window" strokecolor="#918485" strokeweight="1pt">
                <v:path arrowok="t"/>
                <v:textbox>
                  <w:txbxContent>
                    <w:p w:rsidR="00CD0DF1" w:rsidRPr="00AF76C9" w:rsidRDefault="00CD0DF1" w:rsidP="00530827">
                      <w:pPr>
                        <w:jc w:val="center"/>
                        <w:rPr>
                          <w:sz w:val="20"/>
                        </w:rPr>
                      </w:pPr>
                      <w:r w:rsidRPr="00AF76C9">
                        <w:rPr>
                          <w:sz w:val="20"/>
                        </w:rPr>
                        <w:t>USTAWA O PRAWIE ENERGETYCZNYM</w:t>
                      </w:r>
                    </w:p>
                  </w:txbxContent>
                </v:textbox>
              </v:oval>
            </w:pict>
          </mc:Fallback>
        </mc:AlternateContent>
      </w:r>
    </w:p>
    <w:p w:rsidR="00530827" w:rsidRDefault="00530827" w:rsidP="00530827">
      <w:pPr>
        <w:spacing w:after="200"/>
        <w:jc w:val="both"/>
      </w:pPr>
    </w:p>
    <w:p w:rsidR="00530827" w:rsidRDefault="00530827" w:rsidP="00530827">
      <w:pPr>
        <w:spacing w:after="200"/>
        <w:jc w:val="both"/>
        <w:rPr>
          <w:b/>
          <w:u w:val="single"/>
        </w:rPr>
      </w:pPr>
    </w:p>
    <w:p w:rsidR="00530827" w:rsidRDefault="00530827" w:rsidP="00530827">
      <w:pPr>
        <w:spacing w:after="200"/>
        <w:jc w:val="both"/>
        <w:rPr>
          <w:b/>
          <w:u w:val="single"/>
        </w:rPr>
      </w:pPr>
    </w:p>
    <w:p w:rsidR="00530827" w:rsidRPr="00894B72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530827" w:rsidRPr="00CB3EF7" w:rsidRDefault="00530827" w:rsidP="00530827">
      <w:pPr>
        <w:spacing w:after="200"/>
        <w:jc w:val="both"/>
        <w:rPr>
          <w:b/>
          <w:sz w:val="28"/>
          <w:szCs w:val="28"/>
        </w:rPr>
      </w:pPr>
      <w:r w:rsidRPr="00CB3EF7">
        <w:rPr>
          <w:b/>
          <w:sz w:val="28"/>
          <w:szCs w:val="28"/>
        </w:rPr>
        <w:lastRenderedPageBreak/>
        <w:t>STAN ZATRUDNIENIA</w:t>
      </w:r>
    </w:p>
    <w:p w:rsidR="00530827" w:rsidRDefault="00530827" w:rsidP="00530827">
      <w:pPr>
        <w:spacing w:after="200"/>
        <w:jc w:val="both"/>
      </w:pPr>
      <w:r>
        <w:t xml:space="preserve">       Szczegółową strukturę organizacyjną Miejskiego Ośrodka Pomocy Społecznej w Dzierzgoniu oraz podział zadań zawiera Regulamin Organizacyjny. W skład struktury organizacyjnej Ośrodka wchodzą samodzielne stanowiska pracy. Zasoby kadrowe, jakimi dysponował w minionym roku Miejski Ośrodek Pomocy Społecznej w Dzierzgoniu, przedstawia poniższa tabela: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530827" w:rsidRPr="00AF76C9" w:rsidTr="00530827">
        <w:tc>
          <w:tcPr>
            <w:tcW w:w="8897" w:type="dxa"/>
          </w:tcPr>
          <w:p w:rsidR="00530827" w:rsidRDefault="00530827" w:rsidP="00530827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DYREKTOR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Default="00530827" w:rsidP="00530827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GŁÓWNY KSIĘGOWY- 1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Pr="00AF76C9" w:rsidRDefault="00530827" w:rsidP="00530827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POMOC SPOŁECZNA</w:t>
            </w:r>
            <w:r w:rsidRPr="00AF76C9">
              <w:rPr>
                <w:b/>
              </w:rPr>
              <w:t xml:space="preserve"> –</w:t>
            </w:r>
            <w:r>
              <w:rPr>
                <w:b/>
              </w:rPr>
              <w:t xml:space="preserve">  5</w:t>
            </w:r>
            <w:r w:rsidRPr="00AF76C9">
              <w:rPr>
                <w:b/>
              </w:rPr>
              <w:t xml:space="preserve"> pracowni</w:t>
            </w:r>
            <w:r>
              <w:rPr>
                <w:b/>
              </w:rPr>
              <w:t>ków</w:t>
            </w:r>
            <w:r w:rsidRPr="00AF76C9">
              <w:rPr>
                <w:b/>
              </w:rPr>
              <w:t xml:space="preserve"> socjaln</w:t>
            </w:r>
            <w:r>
              <w:rPr>
                <w:b/>
              </w:rPr>
              <w:t>ych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Pr="00AF76C9" w:rsidRDefault="00530827" w:rsidP="00530827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ŚWIADCZENIA RODZINNE – 1  inspektor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Pr="00AF76C9" w:rsidRDefault="00530827" w:rsidP="00530827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FUNDUSZ ALIMENTACYJNY – 1 inspektor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Pr="00AF76C9" w:rsidRDefault="00530827" w:rsidP="00530827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DODATKI MIESZKANIOWE I ENERGETYCZNE – 1 pomoc administracyjna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Pr="00AF76C9" w:rsidRDefault="00530827" w:rsidP="00903929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 xml:space="preserve">ŚWIADCZENIE WYCHOWAWCZE -1 </w:t>
            </w:r>
            <w:r w:rsidR="00903929">
              <w:rPr>
                <w:b/>
              </w:rPr>
              <w:t>inspektor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Default="00412FE3" w:rsidP="00530827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POZOSTALI PRACOWNICY OBSŁUGI BIUROWEJ</w:t>
            </w:r>
            <w:r w:rsidR="00530827">
              <w:rPr>
                <w:b/>
              </w:rPr>
              <w:t xml:space="preserve"> – 1 p</w:t>
            </w:r>
            <w:r w:rsidR="0017233E">
              <w:rPr>
                <w:b/>
              </w:rPr>
              <w:t>omoc administracyjna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Pr="00AF76C9" w:rsidRDefault="00530827" w:rsidP="00903929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>USŁUGI SPECJALISTYCZNE</w:t>
            </w:r>
            <w:r w:rsidR="0094292F">
              <w:rPr>
                <w:b/>
              </w:rPr>
              <w:t xml:space="preserve"> DLA OSÓB Z ZABURZENIAMI</w:t>
            </w:r>
            <w:r>
              <w:rPr>
                <w:b/>
              </w:rPr>
              <w:t xml:space="preserve"> – </w:t>
            </w:r>
            <w:r w:rsidR="0094292F">
              <w:rPr>
                <w:b/>
              </w:rPr>
              <w:t>2 pracowników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Pr="00AF76C9" w:rsidRDefault="00530827" w:rsidP="00903929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 xml:space="preserve">USŁUGI OPIEKUŃCZE – </w:t>
            </w:r>
            <w:r w:rsidR="0094292F">
              <w:rPr>
                <w:b/>
              </w:rPr>
              <w:t>3 pracowników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Default="00530827" w:rsidP="00530827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 xml:space="preserve">STACJA JOHANITÓW - 1 </w:t>
            </w:r>
            <w:r w:rsidR="0094292F">
              <w:rPr>
                <w:b/>
              </w:rPr>
              <w:t>pracownik</w:t>
            </w:r>
          </w:p>
        </w:tc>
      </w:tr>
      <w:tr w:rsidR="00530827" w:rsidRPr="00AF76C9" w:rsidTr="00530827">
        <w:tc>
          <w:tcPr>
            <w:tcW w:w="8897" w:type="dxa"/>
          </w:tcPr>
          <w:p w:rsidR="00530827" w:rsidRDefault="00530827" w:rsidP="00530827">
            <w:pPr>
              <w:spacing w:after="200"/>
              <w:jc w:val="both"/>
              <w:rPr>
                <w:b/>
              </w:rPr>
            </w:pPr>
            <w:r>
              <w:rPr>
                <w:b/>
              </w:rPr>
              <w:t xml:space="preserve">ASYSTENT RODZINY- 2 </w:t>
            </w:r>
            <w:r w:rsidR="0017233E">
              <w:rPr>
                <w:b/>
              </w:rPr>
              <w:t>pracowników</w:t>
            </w:r>
          </w:p>
        </w:tc>
      </w:tr>
    </w:tbl>
    <w:p w:rsidR="00530827" w:rsidRPr="00894B72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530827" w:rsidRPr="00CB3EF7" w:rsidRDefault="00530827" w:rsidP="00530827">
      <w:pPr>
        <w:spacing w:after="200"/>
        <w:jc w:val="both"/>
        <w:rPr>
          <w:b/>
          <w:sz w:val="28"/>
          <w:szCs w:val="28"/>
        </w:rPr>
      </w:pPr>
    </w:p>
    <w:p w:rsidR="00530827" w:rsidRPr="00CB3EF7" w:rsidRDefault="00530827" w:rsidP="00530827">
      <w:pPr>
        <w:spacing w:after="200"/>
        <w:jc w:val="both"/>
        <w:rPr>
          <w:b/>
          <w:color w:val="FF0000"/>
          <w:sz w:val="28"/>
          <w:szCs w:val="28"/>
        </w:rPr>
      </w:pPr>
      <w:r w:rsidRPr="00CB3EF7">
        <w:rPr>
          <w:b/>
          <w:sz w:val="28"/>
          <w:szCs w:val="28"/>
        </w:rPr>
        <w:t>BENEFICJENCI OBJĘCI WSPARCIEM</w:t>
      </w:r>
    </w:p>
    <w:p w:rsidR="0094292F" w:rsidRDefault="00E25433" w:rsidP="00E25433">
      <w:pPr>
        <w:spacing w:after="200"/>
        <w:jc w:val="both"/>
        <w:rPr>
          <w:rFonts w:ascii="Times New Roman" w:eastAsia="Times New Roman" w:hAnsi="Times New Roman"/>
          <w:color w:val="auto"/>
          <w:sz w:val="24"/>
        </w:rPr>
      </w:pPr>
      <w:r>
        <w:rPr>
          <w:rFonts w:ascii="Times New Roman" w:eastAsia="Times New Roman" w:hAnsi="Times New Roman"/>
          <w:color w:val="auto"/>
          <w:sz w:val="24"/>
        </w:rPr>
        <w:t xml:space="preserve">         W 2019 r. Miejski Ośrodek Pomocy Społecznej w Dzierzgoniu na podstawie </w:t>
      </w:r>
      <w:r w:rsidRPr="0094292F">
        <w:rPr>
          <w:rFonts w:ascii="Times New Roman" w:eastAsia="Times New Roman" w:hAnsi="Times New Roman"/>
          <w:iCs/>
          <w:color w:val="auto"/>
          <w:sz w:val="24"/>
        </w:rPr>
        <w:t>ustawy o pomocy społecznej</w:t>
      </w:r>
      <w:r>
        <w:rPr>
          <w:rFonts w:ascii="Times New Roman" w:eastAsia="Times New Roman" w:hAnsi="Times New Roman"/>
          <w:color w:val="auto"/>
          <w:sz w:val="24"/>
        </w:rPr>
        <w:t xml:space="preserve"> przyznał świadczenie 421 rodzinom </w:t>
      </w:r>
      <w:r w:rsidR="0094292F">
        <w:rPr>
          <w:rFonts w:ascii="Times New Roman" w:eastAsia="Times New Roman" w:hAnsi="Times New Roman"/>
          <w:color w:val="auto"/>
          <w:sz w:val="24"/>
        </w:rPr>
        <w:t xml:space="preserve"> w tym :</w:t>
      </w:r>
    </w:p>
    <w:p w:rsidR="0094292F" w:rsidRPr="0094292F" w:rsidRDefault="00E25433" w:rsidP="0094292F">
      <w:pPr>
        <w:pStyle w:val="Akapitzlist"/>
        <w:numPr>
          <w:ilvl w:val="0"/>
          <w:numId w:val="14"/>
        </w:numPr>
        <w:spacing w:after="200"/>
        <w:jc w:val="both"/>
      </w:pPr>
      <w:r w:rsidRPr="0094292F">
        <w:rPr>
          <w:rFonts w:ascii="Times New Roman" w:eastAsia="Times New Roman" w:hAnsi="Times New Roman"/>
          <w:color w:val="auto"/>
          <w:sz w:val="24"/>
        </w:rPr>
        <w:t xml:space="preserve">zasiłek stały dla 127 rodzin; </w:t>
      </w:r>
    </w:p>
    <w:p w:rsidR="0094292F" w:rsidRPr="0094292F" w:rsidRDefault="00E25433" w:rsidP="0094292F">
      <w:pPr>
        <w:pStyle w:val="Akapitzlist"/>
        <w:numPr>
          <w:ilvl w:val="0"/>
          <w:numId w:val="14"/>
        </w:numPr>
        <w:spacing w:after="200"/>
        <w:jc w:val="both"/>
      </w:pPr>
      <w:r w:rsidRPr="0094292F">
        <w:rPr>
          <w:rFonts w:ascii="Times New Roman" w:eastAsia="Times New Roman" w:hAnsi="Times New Roman"/>
          <w:color w:val="auto"/>
          <w:sz w:val="24"/>
        </w:rPr>
        <w:t>zasiłek celowy dla 74 rodzin;</w:t>
      </w:r>
    </w:p>
    <w:p w:rsidR="0094292F" w:rsidRPr="0094292F" w:rsidRDefault="00E25433" w:rsidP="0094292F">
      <w:pPr>
        <w:pStyle w:val="Akapitzlist"/>
        <w:numPr>
          <w:ilvl w:val="0"/>
          <w:numId w:val="14"/>
        </w:numPr>
        <w:spacing w:after="200"/>
        <w:jc w:val="both"/>
      </w:pPr>
      <w:r w:rsidRPr="0094292F">
        <w:rPr>
          <w:rFonts w:ascii="Times New Roman" w:eastAsia="Times New Roman" w:hAnsi="Times New Roman"/>
          <w:color w:val="auto"/>
          <w:sz w:val="24"/>
        </w:rPr>
        <w:t xml:space="preserve"> zasiłek celowy specjalny dla 36 rodzin;</w:t>
      </w:r>
    </w:p>
    <w:p w:rsidR="0094292F" w:rsidRPr="0094292F" w:rsidRDefault="00E25433" w:rsidP="0094292F">
      <w:pPr>
        <w:pStyle w:val="Akapitzlist"/>
        <w:numPr>
          <w:ilvl w:val="0"/>
          <w:numId w:val="14"/>
        </w:numPr>
        <w:spacing w:after="200"/>
        <w:jc w:val="both"/>
      </w:pPr>
      <w:r w:rsidRPr="0094292F">
        <w:rPr>
          <w:rFonts w:ascii="Times New Roman" w:eastAsia="Times New Roman" w:hAnsi="Times New Roman"/>
          <w:color w:val="auto"/>
          <w:sz w:val="24"/>
        </w:rPr>
        <w:t xml:space="preserve"> zasiłek celowy na żywność z Programu Wieloletniego ,,Posiłek w szkole i w domu"  dla 188  rodzin; </w:t>
      </w:r>
    </w:p>
    <w:p w:rsidR="0094292F" w:rsidRPr="0094292F" w:rsidRDefault="00E25433" w:rsidP="0094292F">
      <w:pPr>
        <w:pStyle w:val="Akapitzlist"/>
        <w:numPr>
          <w:ilvl w:val="0"/>
          <w:numId w:val="14"/>
        </w:numPr>
        <w:spacing w:after="200"/>
        <w:jc w:val="both"/>
      </w:pPr>
      <w:r w:rsidRPr="0094292F">
        <w:rPr>
          <w:rFonts w:ascii="Times New Roman" w:eastAsia="Times New Roman" w:hAnsi="Times New Roman"/>
          <w:color w:val="auto"/>
          <w:sz w:val="24"/>
        </w:rPr>
        <w:t xml:space="preserve">pomoc w formie dożywiania z Programu Wieloletniego ,,Posiłek w szkole i w domu"  dla  157 osób, w tym 152 dzieci; </w:t>
      </w:r>
    </w:p>
    <w:p w:rsidR="0094292F" w:rsidRPr="0094292F" w:rsidRDefault="00E25433" w:rsidP="0094292F">
      <w:pPr>
        <w:pStyle w:val="Akapitzlist"/>
        <w:numPr>
          <w:ilvl w:val="0"/>
          <w:numId w:val="14"/>
        </w:numPr>
        <w:spacing w:after="200"/>
        <w:jc w:val="both"/>
      </w:pPr>
      <w:r w:rsidRPr="0094292F">
        <w:rPr>
          <w:rFonts w:ascii="Times New Roman" w:eastAsia="Times New Roman" w:hAnsi="Times New Roman"/>
          <w:color w:val="auto"/>
          <w:sz w:val="24"/>
        </w:rPr>
        <w:t xml:space="preserve">usługi opiekuńcze i specjalistyczne dla 53 osób; </w:t>
      </w:r>
    </w:p>
    <w:p w:rsidR="0094292F" w:rsidRPr="0094292F" w:rsidRDefault="00E25433" w:rsidP="0094292F">
      <w:pPr>
        <w:pStyle w:val="Akapitzlist"/>
        <w:numPr>
          <w:ilvl w:val="0"/>
          <w:numId w:val="14"/>
        </w:numPr>
        <w:spacing w:after="200"/>
        <w:jc w:val="both"/>
      </w:pPr>
      <w:r w:rsidRPr="0094292F">
        <w:rPr>
          <w:rFonts w:ascii="Times New Roman" w:eastAsia="Times New Roman" w:hAnsi="Times New Roman"/>
          <w:color w:val="auto"/>
          <w:sz w:val="24"/>
        </w:rPr>
        <w:t xml:space="preserve">ustalenie odpłatności za pobyt w domu pomocy społecznej dla 12 osób; </w:t>
      </w:r>
    </w:p>
    <w:p w:rsidR="0094292F" w:rsidRPr="0094292F" w:rsidRDefault="00E25433" w:rsidP="0094292F">
      <w:pPr>
        <w:pStyle w:val="Akapitzlist"/>
        <w:numPr>
          <w:ilvl w:val="0"/>
          <w:numId w:val="14"/>
        </w:numPr>
        <w:spacing w:after="200"/>
        <w:jc w:val="both"/>
      </w:pPr>
      <w:r w:rsidRPr="0094292F">
        <w:rPr>
          <w:rFonts w:ascii="Times New Roman" w:eastAsia="Times New Roman" w:hAnsi="Times New Roman"/>
          <w:color w:val="auto"/>
          <w:sz w:val="24"/>
        </w:rPr>
        <w:t xml:space="preserve">opłacanie składki zdrowotnej dla 104 osób; </w:t>
      </w:r>
    </w:p>
    <w:p w:rsidR="0094292F" w:rsidRPr="0094292F" w:rsidRDefault="00E25433" w:rsidP="0094292F">
      <w:pPr>
        <w:pStyle w:val="Akapitzlist"/>
        <w:numPr>
          <w:ilvl w:val="0"/>
          <w:numId w:val="14"/>
        </w:numPr>
        <w:spacing w:after="200"/>
        <w:jc w:val="both"/>
      </w:pPr>
      <w:r w:rsidRPr="0094292F">
        <w:rPr>
          <w:rFonts w:ascii="Times New Roman" w:eastAsia="Times New Roman" w:hAnsi="Times New Roman"/>
          <w:color w:val="auto"/>
          <w:sz w:val="24"/>
        </w:rPr>
        <w:t xml:space="preserve">sprawienie pogrzebu dla 2 </w:t>
      </w:r>
      <w:r w:rsidR="0094292F" w:rsidRPr="0094292F">
        <w:rPr>
          <w:rFonts w:ascii="Times New Roman" w:eastAsia="Times New Roman" w:hAnsi="Times New Roman"/>
          <w:color w:val="auto"/>
          <w:sz w:val="24"/>
        </w:rPr>
        <w:t>osób</w:t>
      </w:r>
      <w:r w:rsidRPr="0094292F">
        <w:rPr>
          <w:rFonts w:ascii="Times New Roman" w:eastAsia="Times New Roman" w:hAnsi="Times New Roman"/>
          <w:color w:val="auto"/>
          <w:sz w:val="24"/>
        </w:rPr>
        <w:t>.</w:t>
      </w:r>
    </w:p>
    <w:p w:rsidR="00E25433" w:rsidRDefault="0094292F" w:rsidP="0094292F">
      <w:pPr>
        <w:pStyle w:val="Akapitzlist"/>
        <w:numPr>
          <w:ilvl w:val="0"/>
          <w:numId w:val="14"/>
        </w:numPr>
        <w:spacing w:after="200"/>
        <w:jc w:val="both"/>
      </w:pPr>
      <w:r>
        <w:rPr>
          <w:rFonts w:ascii="Times New Roman" w:eastAsia="Times New Roman" w:hAnsi="Times New Roman"/>
          <w:color w:val="auto"/>
          <w:sz w:val="24"/>
        </w:rPr>
        <w:t>d</w:t>
      </w:r>
      <w:r w:rsidR="00E25433" w:rsidRPr="0094292F">
        <w:rPr>
          <w:rFonts w:ascii="Times New Roman" w:eastAsia="Times New Roman" w:hAnsi="Times New Roman"/>
          <w:color w:val="auto"/>
          <w:sz w:val="24"/>
        </w:rPr>
        <w:t>ziałaniami w ramach pracy socjalnej objęto 12 rodzin.</w:t>
      </w:r>
    </w:p>
    <w:p w:rsidR="00E25433" w:rsidRDefault="00E25433" w:rsidP="00530827">
      <w:pPr>
        <w:spacing w:after="200"/>
        <w:jc w:val="both"/>
        <w:rPr>
          <w:b/>
          <w:u w:val="single"/>
        </w:rPr>
      </w:pPr>
    </w:p>
    <w:p w:rsidR="0094292F" w:rsidRDefault="00530827" w:rsidP="00530827">
      <w:pPr>
        <w:spacing w:after="200"/>
        <w:jc w:val="both"/>
      </w:pPr>
      <w:r>
        <w:t xml:space="preserve">       O świadczenia wynikające z ustawy : </w:t>
      </w:r>
      <w:r w:rsidRPr="003B3542">
        <w:rPr>
          <w:i/>
          <w:u w:val="single"/>
        </w:rPr>
        <w:t>o świadczeniach rodzinnych, pomocy osobom uprawnionym do alimentów, ustaleniu i wypłacie zasiłków dla opiekunów,</w:t>
      </w:r>
      <w:r>
        <w:rPr>
          <w:i/>
          <w:u w:val="single"/>
        </w:rPr>
        <w:t xml:space="preserve"> o pomocy państwa w wychowaniu dzieci,</w:t>
      </w:r>
      <w:r w:rsidRPr="003B3542">
        <w:rPr>
          <w:i/>
          <w:u w:val="single"/>
        </w:rPr>
        <w:t xml:space="preserve"> dodatkach mieszkaniowych oraz prawie energetycznym</w:t>
      </w:r>
      <w:r>
        <w:t xml:space="preserve">  w roku 201</w:t>
      </w:r>
      <w:r w:rsidR="00903929">
        <w:t>9</w:t>
      </w:r>
      <w:r>
        <w:t xml:space="preserve"> złożono </w:t>
      </w:r>
      <w:r w:rsidR="0094292F">
        <w:rPr>
          <w:color w:val="FF0000"/>
        </w:rPr>
        <w:t>,,,,,,,,,,,</w:t>
      </w:r>
      <w:r w:rsidR="0000344C">
        <w:t xml:space="preserve"> </w:t>
      </w:r>
      <w:r>
        <w:t>wniosków, z czego</w:t>
      </w:r>
      <w:r w:rsidR="0094292F">
        <w:t>:</w:t>
      </w:r>
    </w:p>
    <w:p w:rsidR="0094292F" w:rsidRDefault="0094292F" w:rsidP="0094292F">
      <w:pPr>
        <w:pStyle w:val="Akapitzlist"/>
        <w:numPr>
          <w:ilvl w:val="0"/>
          <w:numId w:val="15"/>
        </w:numPr>
        <w:spacing w:after="200"/>
        <w:jc w:val="both"/>
      </w:pPr>
      <w:r w:rsidRPr="0094292F">
        <w:rPr>
          <w:color w:val="FF0000"/>
        </w:rPr>
        <w:t>442</w:t>
      </w:r>
      <w:r w:rsidR="00530827">
        <w:t xml:space="preserve"> stanowiły wnioski o dodatek mieszkaniowy, </w:t>
      </w:r>
    </w:p>
    <w:p w:rsidR="0094292F" w:rsidRDefault="00530827" w:rsidP="0094292F">
      <w:pPr>
        <w:pStyle w:val="Akapitzlist"/>
        <w:numPr>
          <w:ilvl w:val="0"/>
          <w:numId w:val="15"/>
        </w:numPr>
        <w:spacing w:after="200"/>
        <w:jc w:val="both"/>
      </w:pPr>
      <w:r>
        <w:t xml:space="preserve"> </w:t>
      </w:r>
      <w:r w:rsidR="0094292F" w:rsidRPr="0094292F">
        <w:rPr>
          <w:color w:val="FF0000"/>
        </w:rPr>
        <w:t>84</w:t>
      </w:r>
      <w:r>
        <w:t xml:space="preserve"> o dodatek energetyczny, </w:t>
      </w:r>
    </w:p>
    <w:p w:rsidR="0094292F" w:rsidRDefault="00530827" w:rsidP="0094292F">
      <w:pPr>
        <w:pStyle w:val="Akapitzlist"/>
        <w:numPr>
          <w:ilvl w:val="0"/>
          <w:numId w:val="15"/>
        </w:numPr>
        <w:spacing w:after="200"/>
        <w:jc w:val="both"/>
      </w:pPr>
      <w:r>
        <w:t xml:space="preserve">fundusz alimentacyjny </w:t>
      </w:r>
      <w:r w:rsidR="00903929" w:rsidRPr="0094292F">
        <w:rPr>
          <w:color w:val="FF0000"/>
        </w:rPr>
        <w:t>……….</w:t>
      </w:r>
      <w:r>
        <w:t xml:space="preserve"> wniosków, </w:t>
      </w:r>
    </w:p>
    <w:p w:rsidR="0094292F" w:rsidRDefault="00530827" w:rsidP="0094292F">
      <w:pPr>
        <w:pStyle w:val="Akapitzlist"/>
        <w:numPr>
          <w:ilvl w:val="0"/>
          <w:numId w:val="15"/>
        </w:numPr>
        <w:spacing w:after="200"/>
        <w:jc w:val="both"/>
      </w:pPr>
      <w:r>
        <w:t xml:space="preserve">świadczenie wychowawcze </w:t>
      </w:r>
      <w:r w:rsidR="0094292F" w:rsidRPr="0094292F">
        <w:rPr>
          <w:color w:val="FF0000"/>
        </w:rPr>
        <w:t>1024</w:t>
      </w:r>
      <w:r>
        <w:t xml:space="preserve"> wniosków,</w:t>
      </w:r>
    </w:p>
    <w:p w:rsidR="0094292F" w:rsidRDefault="00530827" w:rsidP="0094292F">
      <w:pPr>
        <w:pStyle w:val="Akapitzlist"/>
        <w:numPr>
          <w:ilvl w:val="0"/>
          <w:numId w:val="15"/>
        </w:numPr>
        <w:spacing w:after="200"/>
        <w:jc w:val="both"/>
      </w:pPr>
      <w:r>
        <w:t xml:space="preserve"> świadczenie rodzicielskie </w:t>
      </w:r>
      <w:r w:rsidR="00903929" w:rsidRPr="0094292F">
        <w:rPr>
          <w:color w:val="FF0000"/>
        </w:rPr>
        <w:t>………….</w:t>
      </w:r>
      <w:r>
        <w:t xml:space="preserve"> wniosków, </w:t>
      </w:r>
    </w:p>
    <w:p w:rsidR="00530827" w:rsidRPr="0017233E" w:rsidRDefault="00530827" w:rsidP="0094292F">
      <w:pPr>
        <w:pStyle w:val="Akapitzlist"/>
        <w:numPr>
          <w:ilvl w:val="0"/>
          <w:numId w:val="15"/>
        </w:numPr>
        <w:spacing w:after="200"/>
        <w:jc w:val="both"/>
      </w:pPr>
      <w:r>
        <w:t>w spraw</w:t>
      </w:r>
      <w:r w:rsidR="00412FE3">
        <w:t>ach wynikających z ustawy o</w:t>
      </w:r>
      <w:r>
        <w:t xml:space="preserve"> świadcze</w:t>
      </w:r>
      <w:r w:rsidR="00412FE3">
        <w:t>niach</w:t>
      </w:r>
      <w:r>
        <w:t xml:space="preserve"> rodzinnych złożono </w:t>
      </w:r>
      <w:r w:rsidR="0094292F" w:rsidRPr="0094292F">
        <w:rPr>
          <w:color w:val="FF0000"/>
        </w:rPr>
        <w:t>713</w:t>
      </w:r>
      <w:r>
        <w:t xml:space="preserve"> wniosków.</w:t>
      </w:r>
    </w:p>
    <w:p w:rsidR="000C43BB" w:rsidRDefault="000C43BB" w:rsidP="00530827">
      <w:pPr>
        <w:spacing w:after="200"/>
        <w:jc w:val="both"/>
        <w:rPr>
          <w:b/>
          <w:u w:val="single"/>
        </w:rPr>
      </w:pPr>
    </w:p>
    <w:p w:rsidR="00530827" w:rsidRPr="00CB3EF7" w:rsidRDefault="00530827" w:rsidP="00530827">
      <w:pPr>
        <w:spacing w:after="200"/>
        <w:jc w:val="both"/>
        <w:rPr>
          <w:b/>
          <w:sz w:val="28"/>
          <w:szCs w:val="28"/>
        </w:rPr>
      </w:pPr>
      <w:r w:rsidRPr="00CB3EF7">
        <w:rPr>
          <w:b/>
          <w:sz w:val="28"/>
          <w:szCs w:val="28"/>
        </w:rPr>
        <w:t>WYWIADY ŚRODOWISKOWE, INFORMACJE W SPRAWACH ŚWIADCZEŃ, DECYZJE ADMINISTRACYJNE</w:t>
      </w:r>
    </w:p>
    <w:p w:rsidR="00530827" w:rsidRPr="00F872A8" w:rsidRDefault="00530827" w:rsidP="00530827">
      <w:pPr>
        <w:spacing w:after="200"/>
        <w:jc w:val="both"/>
      </w:pPr>
      <w:r>
        <w:t xml:space="preserve">        </w:t>
      </w:r>
      <w:r w:rsidRPr="000E76FB">
        <w:t xml:space="preserve">Pracownicy socjalni przeprowadzili  </w:t>
      </w:r>
      <w:r>
        <w:t>wywiady środowiskowe oraz  wywiady ,,alimentacyjne” u krewnych osób ubiegających się o świadczenia z systemu pomocy społecznej. Wśród wywiadów przeprowadzonych na potrzeby innych ośrodków pomocy społecznej, czy innych instytucji wymienić można:  wywiady dotyczące ubiegania się o ubezpieczenie zdrowotne, zasiłki stałe, zasiłki celowe, zasiłki na pokrycie kosztów pobytu w domu pomocy społecznej, o specjalny zasiłek opiekuńczy, o zasiłek dla opiekuna, oraz wywiady ,,alimentacyjne” z osobami, których bliscy ubiegają się o świadczenia z pomocy społecznej.</w:t>
      </w:r>
    </w:p>
    <w:p w:rsidR="00530827" w:rsidRPr="00CB3EF7" w:rsidRDefault="00530827" w:rsidP="00530827">
      <w:pPr>
        <w:spacing w:after="200"/>
        <w:jc w:val="both"/>
        <w:rPr>
          <w:b/>
          <w:sz w:val="28"/>
          <w:szCs w:val="28"/>
        </w:rPr>
      </w:pPr>
      <w:r w:rsidRPr="00CB3EF7">
        <w:rPr>
          <w:b/>
          <w:sz w:val="28"/>
          <w:szCs w:val="28"/>
        </w:rPr>
        <w:t>POWODY TRUDNEJ SYTUACJI KLIENTÓW UPRAWNIAJĄCE DO POMOCY SPOŁECZNEJ</w:t>
      </w:r>
    </w:p>
    <w:p w:rsidR="00530827" w:rsidRDefault="00530827" w:rsidP="00530827">
      <w:pPr>
        <w:spacing w:after="200"/>
        <w:jc w:val="both"/>
      </w:pPr>
      <w:r>
        <w:t xml:space="preserve">         Powody ubiegania się o świadczenia z systemu pomocy społecznej określa </w:t>
      </w:r>
      <w:r w:rsidRPr="004A11F1">
        <w:rPr>
          <w:i/>
        </w:rPr>
        <w:t>ustawa o pomocy społecznej</w:t>
      </w:r>
      <w:r>
        <w:t>. W 201</w:t>
      </w:r>
      <w:r w:rsidR="00CD0DF1">
        <w:t>8</w:t>
      </w:r>
      <w:r>
        <w:t xml:space="preserve"> roku świadczeniobiorcy MOPS ubiegali się o pomoc z następujących przyczyn:</w:t>
      </w: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2943"/>
        <w:gridCol w:w="1446"/>
      </w:tblGrid>
      <w:tr w:rsidR="00530827" w:rsidTr="00530827">
        <w:tc>
          <w:tcPr>
            <w:tcW w:w="2943" w:type="dxa"/>
          </w:tcPr>
          <w:p w:rsidR="00530827" w:rsidRPr="004A14F5" w:rsidRDefault="00530827" w:rsidP="00530827">
            <w:pPr>
              <w:spacing w:after="200"/>
              <w:jc w:val="both"/>
              <w:rPr>
                <w:b/>
              </w:rPr>
            </w:pPr>
            <w:r w:rsidRPr="004A14F5">
              <w:rPr>
                <w:b/>
              </w:rPr>
              <w:t>PRZYCZYNA</w:t>
            </w:r>
          </w:p>
        </w:tc>
        <w:tc>
          <w:tcPr>
            <w:tcW w:w="1446" w:type="dxa"/>
          </w:tcPr>
          <w:p w:rsidR="00530827" w:rsidRPr="004A14F5" w:rsidRDefault="00530827" w:rsidP="00530827">
            <w:pPr>
              <w:spacing w:after="200"/>
              <w:jc w:val="both"/>
              <w:rPr>
                <w:b/>
              </w:rPr>
            </w:pPr>
            <w:r w:rsidRPr="004A14F5">
              <w:rPr>
                <w:b/>
              </w:rPr>
              <w:t>ILOŚĆ RODZIN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bezdomność</w:t>
            </w:r>
          </w:p>
        </w:tc>
        <w:tc>
          <w:tcPr>
            <w:tcW w:w="1446" w:type="dxa"/>
          </w:tcPr>
          <w:p w:rsidR="00530827" w:rsidRDefault="0052572E" w:rsidP="00903929">
            <w:pPr>
              <w:spacing w:after="200"/>
              <w:jc w:val="both"/>
            </w:pPr>
            <w:r>
              <w:t>16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ubóstwo</w:t>
            </w:r>
          </w:p>
        </w:tc>
        <w:tc>
          <w:tcPr>
            <w:tcW w:w="1446" w:type="dxa"/>
          </w:tcPr>
          <w:p w:rsidR="00530827" w:rsidRDefault="0052572E" w:rsidP="00530827">
            <w:pPr>
              <w:spacing w:after="200"/>
              <w:jc w:val="both"/>
            </w:pPr>
            <w:r>
              <w:t>257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bezrobocie</w:t>
            </w:r>
          </w:p>
        </w:tc>
        <w:tc>
          <w:tcPr>
            <w:tcW w:w="1446" w:type="dxa"/>
          </w:tcPr>
          <w:p w:rsidR="00530827" w:rsidRDefault="0052572E" w:rsidP="00412FE3">
            <w:pPr>
              <w:spacing w:after="200"/>
              <w:jc w:val="both"/>
            </w:pPr>
            <w:r>
              <w:t>174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niepełnosprawność</w:t>
            </w:r>
          </w:p>
        </w:tc>
        <w:tc>
          <w:tcPr>
            <w:tcW w:w="1446" w:type="dxa"/>
          </w:tcPr>
          <w:p w:rsidR="00530827" w:rsidRDefault="0052572E" w:rsidP="00530827">
            <w:pPr>
              <w:spacing w:after="200"/>
              <w:jc w:val="both"/>
            </w:pPr>
            <w:r>
              <w:t>172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długotrwała lub ciężka choroba</w:t>
            </w:r>
          </w:p>
        </w:tc>
        <w:tc>
          <w:tcPr>
            <w:tcW w:w="1446" w:type="dxa"/>
          </w:tcPr>
          <w:p w:rsidR="00530827" w:rsidRDefault="0052572E" w:rsidP="00530827">
            <w:pPr>
              <w:spacing w:after="200"/>
              <w:jc w:val="both"/>
            </w:pPr>
            <w:r>
              <w:t>236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bezradność w tym:</w:t>
            </w:r>
          </w:p>
          <w:p w:rsidR="00530827" w:rsidRDefault="00530827" w:rsidP="00530827">
            <w:pPr>
              <w:spacing w:after="200"/>
              <w:jc w:val="both"/>
            </w:pPr>
            <w:r>
              <w:t>- rodziny niepełne</w:t>
            </w:r>
          </w:p>
          <w:p w:rsidR="00530827" w:rsidRDefault="00530827" w:rsidP="00530827">
            <w:pPr>
              <w:spacing w:after="200"/>
              <w:jc w:val="both"/>
            </w:pPr>
            <w:r>
              <w:t>- rodziny wielodzietne</w:t>
            </w:r>
          </w:p>
        </w:tc>
        <w:tc>
          <w:tcPr>
            <w:tcW w:w="1446" w:type="dxa"/>
          </w:tcPr>
          <w:p w:rsidR="00530827" w:rsidRDefault="0052572E" w:rsidP="00903929">
            <w:pPr>
              <w:spacing w:after="200"/>
              <w:jc w:val="both"/>
            </w:pPr>
            <w:r>
              <w:t>79</w:t>
            </w:r>
          </w:p>
          <w:p w:rsidR="0052572E" w:rsidRDefault="0052572E" w:rsidP="00903929">
            <w:pPr>
              <w:spacing w:after="200"/>
              <w:jc w:val="both"/>
            </w:pPr>
            <w:r>
              <w:t>47</w:t>
            </w:r>
          </w:p>
          <w:p w:rsidR="0052572E" w:rsidRDefault="0052572E" w:rsidP="00903929">
            <w:pPr>
              <w:spacing w:after="200"/>
              <w:jc w:val="both"/>
            </w:pPr>
            <w:r>
              <w:t>6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lastRenderedPageBreak/>
              <w:t>przemoc w rodzinie</w:t>
            </w:r>
          </w:p>
        </w:tc>
        <w:tc>
          <w:tcPr>
            <w:tcW w:w="1446" w:type="dxa"/>
          </w:tcPr>
          <w:p w:rsidR="00530827" w:rsidRDefault="0052572E" w:rsidP="00530827">
            <w:pPr>
              <w:spacing w:after="200"/>
              <w:jc w:val="both"/>
            </w:pPr>
            <w:r>
              <w:t>4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alkoholizm</w:t>
            </w:r>
          </w:p>
        </w:tc>
        <w:tc>
          <w:tcPr>
            <w:tcW w:w="1446" w:type="dxa"/>
          </w:tcPr>
          <w:p w:rsidR="00530827" w:rsidRDefault="0052572E" w:rsidP="00530827">
            <w:pPr>
              <w:spacing w:after="200"/>
              <w:jc w:val="both"/>
            </w:pPr>
            <w:r>
              <w:t>35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narkomania</w:t>
            </w:r>
          </w:p>
        </w:tc>
        <w:tc>
          <w:tcPr>
            <w:tcW w:w="1446" w:type="dxa"/>
          </w:tcPr>
          <w:p w:rsidR="00530827" w:rsidRDefault="0052572E" w:rsidP="00530827">
            <w:pPr>
              <w:spacing w:after="200"/>
              <w:jc w:val="both"/>
            </w:pPr>
            <w:r>
              <w:t>6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zdarzenie losowe</w:t>
            </w:r>
          </w:p>
        </w:tc>
        <w:tc>
          <w:tcPr>
            <w:tcW w:w="1446" w:type="dxa"/>
          </w:tcPr>
          <w:p w:rsidR="00530827" w:rsidRDefault="0052572E" w:rsidP="00530827">
            <w:pPr>
              <w:spacing w:after="200"/>
              <w:jc w:val="both"/>
            </w:pPr>
            <w:r>
              <w:t>12</w:t>
            </w:r>
          </w:p>
        </w:tc>
      </w:tr>
      <w:tr w:rsidR="00530827" w:rsidTr="00530827">
        <w:tc>
          <w:tcPr>
            <w:tcW w:w="2943" w:type="dxa"/>
          </w:tcPr>
          <w:p w:rsidR="00530827" w:rsidRDefault="00530827" w:rsidP="00530827">
            <w:pPr>
              <w:spacing w:after="200"/>
              <w:jc w:val="both"/>
            </w:pPr>
            <w:r>
              <w:t>Pomoc po opuszczeniu Zakładu Karnego</w:t>
            </w:r>
          </w:p>
        </w:tc>
        <w:tc>
          <w:tcPr>
            <w:tcW w:w="1446" w:type="dxa"/>
          </w:tcPr>
          <w:p w:rsidR="00530827" w:rsidRDefault="0052572E" w:rsidP="00530827">
            <w:pPr>
              <w:spacing w:after="200"/>
              <w:jc w:val="both"/>
            </w:pPr>
            <w:r>
              <w:t>8</w:t>
            </w:r>
          </w:p>
        </w:tc>
      </w:tr>
    </w:tbl>
    <w:p w:rsidR="00530827" w:rsidRPr="000042D0" w:rsidRDefault="00530827" w:rsidP="00530827">
      <w:pPr>
        <w:spacing w:after="200"/>
        <w:jc w:val="both"/>
        <w:rPr>
          <w:sz w:val="16"/>
          <w:szCs w:val="16"/>
        </w:rPr>
      </w:pPr>
      <w:r>
        <w:tab/>
      </w:r>
      <w:r w:rsidRPr="00894B72">
        <w:rPr>
          <w:sz w:val="16"/>
          <w:szCs w:val="16"/>
        </w:rPr>
        <w:t>Źródło: opracowanie własne</w:t>
      </w:r>
    </w:p>
    <w:p w:rsidR="00530827" w:rsidRPr="00CB3EF7" w:rsidRDefault="00530827" w:rsidP="00530827">
      <w:pPr>
        <w:spacing w:after="200"/>
        <w:ind w:left="709" w:firstLine="709"/>
        <w:jc w:val="both"/>
        <w:rPr>
          <w:sz w:val="28"/>
          <w:szCs w:val="28"/>
        </w:rPr>
      </w:pPr>
    </w:p>
    <w:p w:rsidR="00530827" w:rsidRPr="00CB3EF7" w:rsidRDefault="00530827" w:rsidP="00530827">
      <w:pPr>
        <w:spacing w:after="200"/>
        <w:jc w:val="both"/>
        <w:rPr>
          <w:b/>
          <w:sz w:val="28"/>
          <w:szCs w:val="28"/>
        </w:rPr>
      </w:pPr>
      <w:r w:rsidRPr="00CB3EF7">
        <w:rPr>
          <w:b/>
          <w:sz w:val="28"/>
          <w:szCs w:val="28"/>
        </w:rPr>
        <w:t>KRYTERIA DOCHODOWE UPRAWNIAJĄCE DO ŚWIADCZEŃ</w:t>
      </w:r>
    </w:p>
    <w:p w:rsidR="00530827" w:rsidRPr="00F872A8" w:rsidRDefault="00530827" w:rsidP="00530827">
      <w:pPr>
        <w:spacing w:after="200"/>
        <w:jc w:val="both"/>
        <w:rPr>
          <w:b/>
        </w:rPr>
      </w:pPr>
      <w:r>
        <w:t xml:space="preserve">             Prawo do świadczeń pieniężnych przysługiwało osobom i rodzinom, których dochody nie przekraczały określonych kryteriów dochodowych ( w  przypadku osoby w rodzinie </w:t>
      </w:r>
      <w:r w:rsidR="00CD0DF1" w:rsidRPr="00CD0DF1">
        <w:rPr>
          <w:b/>
          <w:bCs/>
          <w:color w:val="auto"/>
        </w:rPr>
        <w:t>528</w:t>
      </w:r>
      <w:r w:rsidRPr="00CD0DF1">
        <w:rPr>
          <w:b/>
          <w:bCs/>
          <w:color w:val="auto"/>
        </w:rPr>
        <w:t xml:space="preserve"> zł.</w:t>
      </w:r>
      <w:r w:rsidRPr="00CD0DF1">
        <w:rPr>
          <w:color w:val="auto"/>
        </w:rPr>
        <w:t xml:space="preserve"> </w:t>
      </w:r>
      <w:r>
        <w:t>, osoby samotnie gospodarujące</w:t>
      </w:r>
      <w:r w:rsidR="00CD0DF1">
        <w:t xml:space="preserve"> </w:t>
      </w:r>
      <w:r w:rsidR="00CD0DF1" w:rsidRPr="00CD0DF1">
        <w:rPr>
          <w:b/>
          <w:bCs/>
        </w:rPr>
        <w:t>701</w:t>
      </w:r>
      <w:r w:rsidRPr="00CD0DF1">
        <w:rPr>
          <w:b/>
          <w:bCs/>
        </w:rPr>
        <w:t xml:space="preserve">  zł</w:t>
      </w:r>
      <w:r>
        <w:t xml:space="preserve">. ) przy jednoczesnym występowaniu co najmniej jednej z wymienionych wcześniej okoliczności. W szczególnie uzasadnionych przypadkach pomoc może być przyznana osobom i rodzinom, których dochód nie przekracza - </w:t>
      </w:r>
      <w:r w:rsidRPr="00712617">
        <w:rPr>
          <w:b/>
        </w:rPr>
        <w:t>150 %</w:t>
      </w:r>
      <w:r>
        <w:rPr>
          <w:b/>
        </w:rPr>
        <w:t>.</w:t>
      </w:r>
    </w:p>
    <w:p w:rsidR="00CB3EF7" w:rsidRDefault="00530827" w:rsidP="004D0B19">
      <w:pPr>
        <w:pStyle w:val="Standard"/>
        <w:spacing w:after="200"/>
        <w:jc w:val="both"/>
        <w:rPr>
          <w:b/>
        </w:rPr>
      </w:pPr>
      <w:r>
        <w:rPr>
          <w:b/>
        </w:rPr>
        <w:t xml:space="preserve">           </w:t>
      </w:r>
    </w:p>
    <w:p w:rsidR="004D0B19" w:rsidRPr="00CB3EF7" w:rsidRDefault="00903929" w:rsidP="004D0B19">
      <w:pPr>
        <w:pStyle w:val="Standard"/>
        <w:spacing w:after="200"/>
        <w:jc w:val="both"/>
        <w:rPr>
          <w:sz w:val="28"/>
          <w:szCs w:val="28"/>
        </w:rPr>
      </w:pPr>
      <w:r w:rsidRPr="00CB3EF7">
        <w:rPr>
          <w:b/>
          <w:sz w:val="28"/>
          <w:szCs w:val="28"/>
        </w:rPr>
        <w:t>STRUKTURA WYDATKÓW W 2019</w:t>
      </w:r>
      <w:r w:rsidR="004D0B19" w:rsidRPr="00CB3EF7">
        <w:rPr>
          <w:b/>
          <w:sz w:val="28"/>
          <w:szCs w:val="28"/>
        </w:rPr>
        <w:t xml:space="preserve"> roku</w:t>
      </w:r>
      <w:r w:rsidR="0066485A" w:rsidRPr="00CB3EF7">
        <w:rPr>
          <w:b/>
          <w:sz w:val="28"/>
          <w:szCs w:val="28"/>
        </w:rPr>
        <w:t xml:space="preserve"> </w:t>
      </w:r>
    </w:p>
    <w:p w:rsidR="004D0B19" w:rsidRDefault="004D0B19" w:rsidP="004D0B19">
      <w:pPr>
        <w:pStyle w:val="Standard"/>
        <w:spacing w:after="200"/>
        <w:jc w:val="both"/>
      </w:pPr>
      <w:r>
        <w:rPr>
          <w:b/>
        </w:rPr>
        <w:t xml:space="preserve">           </w:t>
      </w:r>
      <w:r>
        <w:t xml:space="preserve">Środki finansowe na realizację zadań pomocy społecznej pochodzą z budżetu Gminy Dzierzgoń, dotacji celowych z budżetu państwa oraz środków Unii Europejskiej. Zadania realizowane w ramach budżetu MOPS ( z kosztami utrzymania Ośrodka ), wyniosły w minionym roku </w:t>
      </w:r>
      <w:r w:rsidR="00372D34" w:rsidRPr="00CD0DF1">
        <w:rPr>
          <w:b/>
          <w:bCs/>
        </w:rPr>
        <w:t>17 357 361,95</w:t>
      </w:r>
      <w:r w:rsidRPr="00CD0DF1">
        <w:rPr>
          <w:b/>
          <w:bCs/>
        </w:rPr>
        <w:t xml:space="preserve"> </w:t>
      </w:r>
      <w:r>
        <w:rPr>
          <w:b/>
          <w:bCs/>
        </w:rPr>
        <w:t>zł.</w:t>
      </w:r>
    </w:p>
    <w:p w:rsidR="00CD0DF1" w:rsidRDefault="004D0B19" w:rsidP="004D0B19">
      <w:pPr>
        <w:pStyle w:val="Standard"/>
        <w:numPr>
          <w:ilvl w:val="0"/>
          <w:numId w:val="16"/>
        </w:numPr>
        <w:spacing w:after="200"/>
        <w:jc w:val="both"/>
      </w:pPr>
      <w:r>
        <w:t xml:space="preserve">dotacje z budżetu Wojewody Pomorskiego wraz z kosztami obsługi zadań zleconych </w:t>
      </w:r>
      <w:r>
        <w:br/>
      </w:r>
      <w:r w:rsidR="00372D34" w:rsidRPr="00CD0DF1">
        <w:rPr>
          <w:b/>
          <w:bCs/>
        </w:rPr>
        <w:t>15 127 534,15</w:t>
      </w:r>
      <w:r w:rsidRPr="00CD0DF1">
        <w:rPr>
          <w:b/>
          <w:bCs/>
        </w:rPr>
        <w:t xml:space="preserve"> zł;</w:t>
      </w:r>
    </w:p>
    <w:p w:rsidR="004D0B19" w:rsidRDefault="004D0B19" w:rsidP="004D0B19">
      <w:pPr>
        <w:pStyle w:val="Standard"/>
        <w:numPr>
          <w:ilvl w:val="0"/>
          <w:numId w:val="16"/>
        </w:numPr>
        <w:spacing w:after="200"/>
        <w:jc w:val="both"/>
      </w:pPr>
      <w:r>
        <w:t xml:space="preserve">środki Gminy Dzierzgoń </w:t>
      </w:r>
      <w:r w:rsidR="00372D34" w:rsidRPr="00CD0DF1">
        <w:rPr>
          <w:b/>
        </w:rPr>
        <w:t>2 229 827,80</w:t>
      </w:r>
      <w:r w:rsidR="00CD0DF1" w:rsidRPr="00CD0DF1">
        <w:rPr>
          <w:b/>
        </w:rPr>
        <w:t xml:space="preserve"> </w:t>
      </w:r>
      <w:r w:rsidRPr="00CD0DF1">
        <w:rPr>
          <w:b/>
        </w:rPr>
        <w:t>zł</w:t>
      </w:r>
    </w:p>
    <w:p w:rsidR="004D0B19" w:rsidRPr="00CB3EF7" w:rsidRDefault="004D0B19" w:rsidP="004D0B19">
      <w:pPr>
        <w:pStyle w:val="Standard"/>
        <w:spacing w:after="200"/>
        <w:jc w:val="both"/>
        <w:rPr>
          <w:b/>
          <w:bCs/>
          <w:iCs/>
        </w:rPr>
      </w:pPr>
      <w:r w:rsidRPr="00CB3EF7">
        <w:rPr>
          <w:b/>
          <w:bCs/>
          <w:iCs/>
        </w:rPr>
        <w:t>Szczegółowe zestawienie środków wydatkow</w:t>
      </w:r>
      <w:r w:rsidR="00903929" w:rsidRPr="00CB3EF7">
        <w:rPr>
          <w:b/>
          <w:bCs/>
          <w:iCs/>
        </w:rPr>
        <w:t>anych na realizacje zadań w 2019</w:t>
      </w:r>
      <w:r w:rsidRPr="00CB3EF7">
        <w:rPr>
          <w:b/>
          <w:bCs/>
          <w:iCs/>
        </w:rPr>
        <w:t xml:space="preserve"> roku</w:t>
      </w:r>
    </w:p>
    <w:tbl>
      <w:tblPr>
        <w:tblW w:w="906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1"/>
        <w:gridCol w:w="1701"/>
        <w:gridCol w:w="1546"/>
        <w:gridCol w:w="1801"/>
        <w:gridCol w:w="1812"/>
      </w:tblGrid>
      <w:tr w:rsidR="000D7491" w:rsidTr="00CD0DF1">
        <w:tc>
          <w:tcPr>
            <w:tcW w:w="2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Default="000D7491" w:rsidP="00CD0DF1">
            <w:pPr>
              <w:pStyle w:val="Standard"/>
              <w:jc w:val="both"/>
            </w:pPr>
            <w:r>
              <w:rPr>
                <w:b/>
                <w:i/>
              </w:rPr>
              <w:t>Nazwa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Default="000D7491" w:rsidP="00CD0DF1">
            <w:pPr>
              <w:pStyle w:val="Standard"/>
              <w:jc w:val="both"/>
            </w:pPr>
            <w:r>
              <w:rPr>
                <w:b/>
                <w:i/>
              </w:rPr>
              <w:t>Kwota ogółem wydatkowana</w:t>
            </w:r>
          </w:p>
        </w:tc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Default="000D7491" w:rsidP="00CD0DF1">
            <w:pPr>
              <w:pStyle w:val="Standard"/>
              <w:jc w:val="both"/>
            </w:pPr>
            <w:r>
              <w:rPr>
                <w:b/>
                <w:i/>
              </w:rPr>
              <w:t>Środki własne gminy</w:t>
            </w:r>
          </w:p>
        </w:tc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Default="000D7491" w:rsidP="00CD0DF1">
            <w:pPr>
              <w:pStyle w:val="Standard"/>
              <w:jc w:val="both"/>
            </w:pPr>
            <w:r>
              <w:rPr>
                <w:b/>
                <w:i/>
              </w:rPr>
              <w:t>Środki dotacji na zadania własne i zlecone</w:t>
            </w:r>
          </w:p>
        </w:tc>
        <w:tc>
          <w:tcPr>
            <w:tcW w:w="1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Default="000D7491" w:rsidP="00CD0DF1">
            <w:pPr>
              <w:pStyle w:val="Standard"/>
              <w:jc w:val="both"/>
            </w:pPr>
            <w:r>
              <w:rPr>
                <w:b/>
                <w:i/>
              </w:rPr>
              <w:t>(%) udziału środków własnych gminy</w:t>
            </w:r>
          </w:p>
        </w:tc>
      </w:tr>
      <w:tr w:rsidR="000D7491" w:rsidTr="00CD0DF1">
        <w:tc>
          <w:tcPr>
            <w:tcW w:w="2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pStyle w:val="Standard"/>
              <w:jc w:val="both"/>
              <w:rPr>
                <w:sz w:val="22"/>
                <w:szCs w:val="22"/>
              </w:rPr>
            </w:pPr>
            <w:r w:rsidRPr="00784981">
              <w:rPr>
                <w:sz w:val="22"/>
                <w:szCs w:val="22"/>
              </w:rPr>
              <w:t>Świadczenia z pomocy społecznej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jc w:val="right"/>
              <w:rPr>
                <w:b/>
              </w:rPr>
            </w:pPr>
            <w:r w:rsidRPr="00784981">
              <w:rPr>
                <w:b/>
              </w:rPr>
              <w:t>1</w:t>
            </w:r>
            <w:r>
              <w:rPr>
                <w:b/>
              </w:rPr>
              <w:t> 512 701</w:t>
            </w:r>
            <w:r w:rsidRPr="00784981">
              <w:rPr>
                <w:b/>
              </w:rPr>
              <w:t>,01</w:t>
            </w:r>
          </w:p>
        </w:tc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jc w:val="right"/>
              <w:rPr>
                <w:b/>
              </w:rPr>
            </w:pPr>
            <w:r w:rsidRPr="00784981">
              <w:rPr>
                <w:b/>
              </w:rPr>
              <w:t>344 918,18</w:t>
            </w:r>
          </w:p>
        </w:tc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jc w:val="right"/>
              <w:rPr>
                <w:b/>
              </w:rPr>
            </w:pPr>
            <w:r w:rsidRPr="00784981">
              <w:rPr>
                <w:b/>
              </w:rPr>
              <w:t>1 16</w:t>
            </w:r>
            <w:r>
              <w:rPr>
                <w:b/>
              </w:rPr>
              <w:t>7</w:t>
            </w:r>
            <w:r w:rsidRPr="00784981">
              <w:rPr>
                <w:b/>
              </w:rPr>
              <w:t> 782,83</w:t>
            </w:r>
          </w:p>
        </w:tc>
        <w:tc>
          <w:tcPr>
            <w:tcW w:w="1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Default="000D7491" w:rsidP="00CD0DF1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22,80</w:t>
            </w:r>
          </w:p>
        </w:tc>
      </w:tr>
      <w:tr w:rsidR="000D7491" w:rsidTr="00CD0DF1">
        <w:tc>
          <w:tcPr>
            <w:tcW w:w="2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pStyle w:val="Standard"/>
              <w:rPr>
                <w:sz w:val="22"/>
                <w:szCs w:val="22"/>
              </w:rPr>
            </w:pPr>
            <w:r w:rsidRPr="00784981">
              <w:rPr>
                <w:sz w:val="22"/>
                <w:szCs w:val="22"/>
              </w:rPr>
              <w:t>Utrzymanie ośrodka</w:t>
            </w:r>
            <w:r>
              <w:rPr>
                <w:sz w:val="22"/>
                <w:szCs w:val="22"/>
              </w:rPr>
              <w:t xml:space="preserve"> (koszty obsługi zadania własne i zlecone)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F3F80" w:rsidRDefault="000D7491" w:rsidP="00CD0DF1">
            <w:pPr>
              <w:jc w:val="right"/>
              <w:rPr>
                <w:b/>
              </w:rPr>
            </w:pPr>
            <w:r w:rsidRPr="007F3F80">
              <w:rPr>
                <w:b/>
              </w:rPr>
              <w:t>1 287 209,57</w:t>
            </w:r>
          </w:p>
        </w:tc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F3F80" w:rsidRDefault="000D7491" w:rsidP="00CD0DF1">
            <w:pPr>
              <w:jc w:val="right"/>
              <w:rPr>
                <w:b/>
              </w:rPr>
            </w:pPr>
            <w:r w:rsidRPr="007F3F80">
              <w:rPr>
                <w:b/>
              </w:rPr>
              <w:t>750 749,43</w:t>
            </w:r>
          </w:p>
        </w:tc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F3F80" w:rsidRDefault="000D7491" w:rsidP="00CD0DF1">
            <w:pPr>
              <w:jc w:val="right"/>
              <w:rPr>
                <w:b/>
              </w:rPr>
            </w:pPr>
            <w:r w:rsidRPr="007F3F80">
              <w:rPr>
                <w:b/>
              </w:rPr>
              <w:t>536 460,16</w:t>
            </w:r>
          </w:p>
        </w:tc>
        <w:tc>
          <w:tcPr>
            <w:tcW w:w="1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Default="000D7491" w:rsidP="00CD0DF1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58,32</w:t>
            </w:r>
          </w:p>
        </w:tc>
      </w:tr>
      <w:tr w:rsidR="000D7491" w:rsidRPr="007F3F80" w:rsidTr="00CD0DF1">
        <w:tc>
          <w:tcPr>
            <w:tcW w:w="2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pStyle w:val="Standard"/>
              <w:rPr>
                <w:sz w:val="22"/>
                <w:szCs w:val="22"/>
              </w:rPr>
            </w:pPr>
            <w:r w:rsidRPr="00784981">
              <w:rPr>
                <w:sz w:val="22"/>
                <w:szCs w:val="22"/>
              </w:rPr>
              <w:t>Wydatki w poniesione w  projektach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F3F80" w:rsidRDefault="000D7491" w:rsidP="00CD0DF1">
            <w:pPr>
              <w:jc w:val="right"/>
              <w:rPr>
                <w:b/>
              </w:rPr>
            </w:pPr>
            <w:r w:rsidRPr="007F3F80">
              <w:rPr>
                <w:b/>
              </w:rPr>
              <w:t>540 485,30</w:t>
            </w:r>
          </w:p>
        </w:tc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F3F80" w:rsidRDefault="000D7491" w:rsidP="00CD0DF1">
            <w:pPr>
              <w:jc w:val="right"/>
              <w:rPr>
                <w:b/>
              </w:rPr>
            </w:pPr>
            <w:r w:rsidRPr="007F3F80">
              <w:rPr>
                <w:b/>
              </w:rPr>
              <w:t>73</w:t>
            </w:r>
            <w:r>
              <w:rPr>
                <w:b/>
              </w:rPr>
              <w:t xml:space="preserve"> </w:t>
            </w:r>
            <w:r w:rsidRPr="007F3F80">
              <w:rPr>
                <w:b/>
              </w:rPr>
              <w:t>797,01</w:t>
            </w:r>
          </w:p>
        </w:tc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F3F80" w:rsidRDefault="000D7491" w:rsidP="00CD0DF1">
            <w:pPr>
              <w:jc w:val="right"/>
              <w:rPr>
                <w:b/>
              </w:rPr>
            </w:pPr>
            <w:r w:rsidRPr="007F3F80">
              <w:rPr>
                <w:b/>
              </w:rPr>
              <w:t>466 688,29</w:t>
            </w:r>
          </w:p>
        </w:tc>
        <w:tc>
          <w:tcPr>
            <w:tcW w:w="1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F3F80" w:rsidRDefault="000D7491" w:rsidP="00CD0DF1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 w:rsidRPr="007F3F80">
              <w:rPr>
                <w:b/>
                <w:sz w:val="22"/>
                <w:szCs w:val="22"/>
              </w:rPr>
              <w:t>13,65</w:t>
            </w:r>
          </w:p>
        </w:tc>
      </w:tr>
      <w:tr w:rsidR="000D7491" w:rsidRPr="00457E9C" w:rsidTr="00CD0DF1">
        <w:tc>
          <w:tcPr>
            <w:tcW w:w="2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pStyle w:val="Standard"/>
              <w:jc w:val="both"/>
              <w:rPr>
                <w:sz w:val="22"/>
                <w:szCs w:val="22"/>
              </w:rPr>
            </w:pPr>
            <w:r w:rsidRPr="00784981">
              <w:rPr>
                <w:sz w:val="22"/>
                <w:szCs w:val="22"/>
              </w:rPr>
              <w:t>System pieczy zastępczej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>123 674,31</w:t>
            </w:r>
          </w:p>
        </w:tc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>123 674,31</w:t>
            </w:r>
          </w:p>
        </w:tc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>0,00</w:t>
            </w:r>
          </w:p>
        </w:tc>
        <w:tc>
          <w:tcPr>
            <w:tcW w:w="1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7E9C">
              <w:rPr>
                <w:rFonts w:asciiTheme="minorHAnsi" w:hAnsiTheme="minorHAnsi" w:cstheme="minorHAnsi"/>
                <w:b/>
                <w:sz w:val="22"/>
                <w:szCs w:val="22"/>
              </w:rPr>
              <w:t>100,00</w:t>
            </w:r>
          </w:p>
        </w:tc>
      </w:tr>
      <w:tr w:rsidR="000D7491" w:rsidRPr="00457E9C" w:rsidTr="00CD0DF1">
        <w:tc>
          <w:tcPr>
            <w:tcW w:w="2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pStyle w:val="Standard"/>
              <w:jc w:val="both"/>
              <w:rPr>
                <w:sz w:val="22"/>
                <w:szCs w:val="22"/>
              </w:rPr>
            </w:pPr>
            <w:r w:rsidRPr="00784981">
              <w:rPr>
                <w:sz w:val="22"/>
                <w:szCs w:val="22"/>
              </w:rPr>
              <w:t xml:space="preserve">Świadczenia rodzinne, fundusz </w:t>
            </w:r>
            <w:r w:rsidRPr="00784981">
              <w:rPr>
                <w:sz w:val="22"/>
                <w:szCs w:val="22"/>
              </w:rPr>
              <w:lastRenderedPageBreak/>
              <w:t>alimentacyjny, składki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lastRenderedPageBreak/>
              <w:t>5 244 244</w:t>
            </w:r>
            <w:r w:rsidRPr="00457E9C">
              <w:rPr>
                <w:rFonts w:cstheme="minorHAnsi"/>
                <w:b/>
                <w:bCs/>
                <w:color w:val="000000"/>
              </w:rPr>
              <w:t>,02</w:t>
            </w:r>
          </w:p>
          <w:p w:rsidR="000D7491" w:rsidRPr="00457E9C" w:rsidRDefault="000D7491" w:rsidP="00CD0DF1">
            <w:pPr>
              <w:pStyle w:val="Standard"/>
              <w:jc w:val="righ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  <w:szCs w:val="22"/>
              </w:rPr>
            </w:pPr>
            <w:r w:rsidRPr="00457E9C">
              <w:rPr>
                <w:rFonts w:cstheme="minorHAnsi"/>
                <w:b/>
                <w:szCs w:val="22"/>
              </w:rPr>
              <w:t>0,00</w:t>
            </w:r>
          </w:p>
        </w:tc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  <w:bCs/>
                <w:color w:val="000000"/>
              </w:rPr>
            </w:pPr>
            <w:r w:rsidRPr="00457E9C">
              <w:rPr>
                <w:rFonts w:cstheme="minorHAnsi"/>
                <w:b/>
                <w:bCs/>
                <w:color w:val="000000"/>
              </w:rPr>
              <w:t>5</w:t>
            </w:r>
            <w:r>
              <w:rPr>
                <w:rFonts w:cstheme="minorHAnsi"/>
                <w:b/>
                <w:bCs/>
                <w:color w:val="000000"/>
              </w:rPr>
              <w:t> 244 2</w:t>
            </w:r>
            <w:r w:rsidRPr="00457E9C">
              <w:rPr>
                <w:rFonts w:cstheme="minorHAnsi"/>
                <w:b/>
                <w:bCs/>
                <w:color w:val="000000"/>
              </w:rPr>
              <w:t>44,02</w:t>
            </w:r>
          </w:p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</w:p>
        </w:tc>
        <w:tc>
          <w:tcPr>
            <w:tcW w:w="1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7E9C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0,00</w:t>
            </w:r>
          </w:p>
        </w:tc>
      </w:tr>
      <w:tr w:rsidR="000D7491" w:rsidRPr="00457E9C" w:rsidTr="00CD0DF1">
        <w:tc>
          <w:tcPr>
            <w:tcW w:w="2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pStyle w:val="Standard"/>
              <w:jc w:val="both"/>
              <w:rPr>
                <w:sz w:val="22"/>
                <w:szCs w:val="22"/>
              </w:rPr>
            </w:pPr>
            <w:r w:rsidRPr="00784981">
              <w:rPr>
                <w:sz w:val="22"/>
                <w:szCs w:val="22"/>
              </w:rPr>
              <w:t>Świadczenie wychowawcze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>7 346 529,20</w:t>
            </w:r>
          </w:p>
        </w:tc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  <w:szCs w:val="22"/>
              </w:rPr>
            </w:pPr>
            <w:r w:rsidRPr="00457E9C">
              <w:rPr>
                <w:rFonts w:cstheme="minorHAnsi"/>
                <w:b/>
                <w:szCs w:val="22"/>
              </w:rPr>
              <w:t>0,00</w:t>
            </w:r>
          </w:p>
        </w:tc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>7 346 529,20</w:t>
            </w:r>
          </w:p>
        </w:tc>
        <w:tc>
          <w:tcPr>
            <w:tcW w:w="1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7E9C">
              <w:rPr>
                <w:rFonts w:asciiTheme="minorHAnsi" w:hAnsiTheme="minorHAnsi" w:cstheme="minorHAnsi"/>
                <w:b/>
                <w:sz w:val="22"/>
                <w:szCs w:val="22"/>
              </w:rPr>
              <w:t>0,00</w:t>
            </w:r>
          </w:p>
        </w:tc>
      </w:tr>
      <w:tr w:rsidR="000D7491" w:rsidRPr="00457E9C" w:rsidTr="00CD0DF1">
        <w:tc>
          <w:tcPr>
            <w:tcW w:w="2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Świadczenia Dobry Start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334 800,00</w:t>
            </w:r>
          </w:p>
        </w:tc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  <w:szCs w:val="22"/>
              </w:rPr>
            </w:pPr>
            <w:r>
              <w:rPr>
                <w:rFonts w:cstheme="minorHAnsi"/>
                <w:b/>
                <w:szCs w:val="22"/>
              </w:rPr>
              <w:t>0,00</w:t>
            </w:r>
          </w:p>
        </w:tc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  <w:szCs w:val="22"/>
              </w:rPr>
              <w:t>334 800,00</w:t>
            </w:r>
          </w:p>
        </w:tc>
        <w:tc>
          <w:tcPr>
            <w:tcW w:w="1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Default="000D7491" w:rsidP="00CD0DF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0,00</w:t>
            </w:r>
          </w:p>
          <w:p w:rsidR="000D7491" w:rsidRPr="00457E9C" w:rsidRDefault="000D7491" w:rsidP="00CD0DF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0D7491" w:rsidRPr="00457E9C" w:rsidTr="00CD0DF1">
        <w:tc>
          <w:tcPr>
            <w:tcW w:w="22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pStyle w:val="Standard"/>
              <w:jc w:val="both"/>
              <w:rPr>
                <w:sz w:val="22"/>
                <w:szCs w:val="22"/>
              </w:rPr>
            </w:pPr>
            <w:r w:rsidRPr="00784981">
              <w:rPr>
                <w:sz w:val="22"/>
                <w:szCs w:val="22"/>
              </w:rPr>
              <w:t>Domy Pomocy  Społecznej</w:t>
            </w:r>
          </w:p>
        </w:tc>
        <w:tc>
          <w:tcPr>
            <w:tcW w:w="17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 xml:space="preserve">376 304,63 </w:t>
            </w:r>
          </w:p>
        </w:tc>
        <w:tc>
          <w:tcPr>
            <w:tcW w:w="154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>376 304,63</w:t>
            </w:r>
          </w:p>
        </w:tc>
        <w:tc>
          <w:tcPr>
            <w:tcW w:w="18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pStyle w:val="Standard"/>
              <w:jc w:val="right"/>
              <w:rPr>
                <w:rFonts w:asciiTheme="minorHAnsi" w:hAnsiTheme="minorHAnsi" w:cstheme="minorHAnsi"/>
                <w:b/>
              </w:rPr>
            </w:pPr>
            <w:r w:rsidRPr="00457E9C">
              <w:rPr>
                <w:rFonts w:asciiTheme="minorHAnsi" w:hAnsiTheme="minorHAnsi" w:cstheme="minorHAnsi"/>
                <w:b/>
              </w:rPr>
              <w:t>0,00</w:t>
            </w:r>
          </w:p>
        </w:tc>
        <w:tc>
          <w:tcPr>
            <w:tcW w:w="181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7E9C">
              <w:rPr>
                <w:rFonts w:asciiTheme="minorHAnsi" w:hAnsiTheme="minorHAnsi" w:cstheme="minorHAnsi"/>
                <w:b/>
                <w:sz w:val="22"/>
                <w:szCs w:val="22"/>
              </w:rPr>
              <w:t>100,00</w:t>
            </w:r>
          </w:p>
        </w:tc>
      </w:tr>
      <w:tr w:rsidR="000D7491" w:rsidRPr="00457E9C" w:rsidTr="00CD0DF1">
        <w:tc>
          <w:tcPr>
            <w:tcW w:w="2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784981" w:rsidRDefault="000D7491" w:rsidP="00CD0DF1">
            <w:pPr>
              <w:pStyle w:val="Standard"/>
              <w:jc w:val="both"/>
              <w:rPr>
                <w:sz w:val="22"/>
                <w:szCs w:val="22"/>
              </w:rPr>
            </w:pPr>
            <w:r w:rsidRPr="00784981">
              <w:rPr>
                <w:sz w:val="22"/>
                <w:szCs w:val="22"/>
              </w:rPr>
              <w:t>Dodatki mieszkaniowe i energetyczne</w:t>
            </w:r>
          </w:p>
          <w:p w:rsidR="000D7491" w:rsidRPr="00784981" w:rsidRDefault="000D7491" w:rsidP="00CD0DF1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>591 413,89</w:t>
            </w:r>
          </w:p>
        </w:tc>
        <w:tc>
          <w:tcPr>
            <w:tcW w:w="1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>585 827,64</w:t>
            </w:r>
          </w:p>
        </w:tc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jc w:val="right"/>
              <w:rPr>
                <w:rFonts w:cstheme="minorHAnsi"/>
                <w:b/>
              </w:rPr>
            </w:pPr>
            <w:r w:rsidRPr="00457E9C">
              <w:rPr>
                <w:rFonts w:cstheme="minorHAnsi"/>
                <w:b/>
              </w:rPr>
              <w:t>5 586,25</w:t>
            </w:r>
          </w:p>
        </w:tc>
        <w:tc>
          <w:tcPr>
            <w:tcW w:w="1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491" w:rsidRPr="00457E9C" w:rsidRDefault="000D7491" w:rsidP="00CD0DF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7E9C">
              <w:rPr>
                <w:rFonts w:asciiTheme="minorHAnsi" w:hAnsiTheme="minorHAnsi" w:cstheme="minorHAnsi"/>
                <w:b/>
                <w:sz w:val="22"/>
                <w:szCs w:val="22"/>
              </w:rPr>
              <w:t>99,05</w:t>
            </w:r>
          </w:p>
        </w:tc>
      </w:tr>
    </w:tbl>
    <w:p w:rsidR="00530827" w:rsidRPr="00894B72" w:rsidRDefault="00530827" w:rsidP="004D0B19">
      <w:pPr>
        <w:pStyle w:val="Standard"/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CB3EF7" w:rsidRDefault="00530827" w:rsidP="00CB3EF7">
      <w:pPr>
        <w:spacing w:after="0"/>
        <w:rPr>
          <w:b/>
          <w:iCs/>
          <w:sz w:val="28"/>
          <w:szCs w:val="28"/>
        </w:rPr>
      </w:pPr>
      <w:r w:rsidRPr="00CB3EF7">
        <w:rPr>
          <w:b/>
          <w:iCs/>
          <w:sz w:val="28"/>
          <w:szCs w:val="28"/>
        </w:rPr>
        <w:t xml:space="preserve">REALIZOWANE ŚWIADCZENIA MATERIALNE WYNIKAJĄCE </w:t>
      </w:r>
    </w:p>
    <w:p w:rsidR="00530827" w:rsidRDefault="00530827" w:rsidP="00CB3EF7">
      <w:pPr>
        <w:spacing w:after="0"/>
        <w:rPr>
          <w:b/>
          <w:iCs/>
          <w:sz w:val="28"/>
          <w:szCs w:val="28"/>
        </w:rPr>
      </w:pPr>
      <w:r w:rsidRPr="00CB3EF7">
        <w:rPr>
          <w:b/>
          <w:iCs/>
          <w:sz w:val="28"/>
          <w:szCs w:val="28"/>
        </w:rPr>
        <w:t>Z USTAWY O POMOCY SPOŁECZNEJ I ICH FINANSOWANIE</w:t>
      </w:r>
      <w:r w:rsidR="0066485A" w:rsidRPr="00CB3EF7">
        <w:rPr>
          <w:b/>
          <w:iCs/>
          <w:sz w:val="28"/>
          <w:szCs w:val="28"/>
        </w:rPr>
        <w:t xml:space="preserve"> </w:t>
      </w:r>
    </w:p>
    <w:p w:rsidR="00CB3EF7" w:rsidRPr="00CB3EF7" w:rsidRDefault="00CB3EF7" w:rsidP="00CB3EF7">
      <w:pPr>
        <w:spacing w:after="0"/>
        <w:rPr>
          <w:b/>
          <w:iCs/>
          <w:color w:val="FF0000"/>
          <w:sz w:val="28"/>
          <w:szCs w:val="28"/>
        </w:rPr>
      </w:pPr>
    </w:p>
    <w:p w:rsidR="00530827" w:rsidRPr="000042D0" w:rsidRDefault="00530827" w:rsidP="00530827">
      <w:pPr>
        <w:spacing w:after="200"/>
        <w:jc w:val="both"/>
      </w:pPr>
      <w:r w:rsidRPr="004F31FE">
        <w:rPr>
          <w:b/>
          <w:i/>
        </w:rPr>
        <w:t>Zasiłki stałe,</w:t>
      </w:r>
      <w:r>
        <w:rPr>
          <w:i/>
        </w:rPr>
        <w:t xml:space="preserve"> </w:t>
      </w:r>
      <w:r w:rsidRPr="00B57C17">
        <w:t>są zadaniem własnym gminy dofinansowanym z budżetu państwa. Były wypłacane osobom niezdolnym do pracy z powodu wieku lub niepełnosprawności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17"/>
        <w:gridCol w:w="4544"/>
      </w:tblGrid>
      <w:tr w:rsidR="00530827" w:rsidTr="00530827">
        <w:tc>
          <w:tcPr>
            <w:tcW w:w="4517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4F31FE">
              <w:rPr>
                <w:b/>
                <w:i/>
              </w:rPr>
              <w:t>Zasiłek stały</w:t>
            </w:r>
          </w:p>
        </w:tc>
        <w:tc>
          <w:tcPr>
            <w:tcW w:w="4544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4F31FE">
              <w:rPr>
                <w:b/>
                <w:i/>
              </w:rPr>
              <w:t>Świadczeniobiorcy/Finansowanie</w:t>
            </w:r>
          </w:p>
        </w:tc>
      </w:tr>
      <w:tr w:rsidR="00530827" w:rsidTr="00530827">
        <w:trPr>
          <w:trHeight w:val="578"/>
        </w:trPr>
        <w:tc>
          <w:tcPr>
            <w:tcW w:w="4517" w:type="dxa"/>
            <w:vMerge w:val="restart"/>
          </w:tcPr>
          <w:p w:rsidR="00530827" w:rsidRDefault="00530827" w:rsidP="00530827">
            <w:pPr>
              <w:spacing w:after="200"/>
              <w:jc w:val="both"/>
            </w:pPr>
            <w:r>
              <w:t>Liczba osób, którym przyznano decyzją świadczenie w tym:</w:t>
            </w:r>
          </w:p>
          <w:p w:rsidR="00530827" w:rsidRDefault="00530827" w:rsidP="00530827">
            <w:pPr>
              <w:spacing w:after="200"/>
              <w:jc w:val="both"/>
            </w:pPr>
            <w:r>
              <w:t>Osoby samotnie gospodarujące</w:t>
            </w:r>
          </w:p>
        </w:tc>
        <w:tc>
          <w:tcPr>
            <w:tcW w:w="4544" w:type="dxa"/>
          </w:tcPr>
          <w:p w:rsidR="00530827" w:rsidRDefault="00EF7F22" w:rsidP="00530827">
            <w:pPr>
              <w:spacing w:after="200"/>
              <w:jc w:val="center"/>
            </w:pPr>
            <w:r>
              <w:t>173</w:t>
            </w:r>
          </w:p>
        </w:tc>
      </w:tr>
      <w:tr w:rsidR="00530827" w:rsidTr="00530827">
        <w:trPr>
          <w:trHeight w:val="577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EF7F22" w:rsidP="00530827">
            <w:pPr>
              <w:spacing w:after="200"/>
              <w:jc w:val="center"/>
            </w:pPr>
            <w:r>
              <w:t>102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rodzin</w:t>
            </w:r>
          </w:p>
        </w:tc>
        <w:tc>
          <w:tcPr>
            <w:tcW w:w="4544" w:type="dxa"/>
          </w:tcPr>
          <w:p w:rsidR="00530827" w:rsidRDefault="00EF7F22" w:rsidP="00530827">
            <w:pPr>
              <w:spacing w:after="200"/>
              <w:jc w:val="center"/>
            </w:pPr>
            <w:r>
              <w:t>127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 xml:space="preserve">Liczba przyznanych świadczeń </w:t>
            </w:r>
          </w:p>
        </w:tc>
        <w:tc>
          <w:tcPr>
            <w:tcW w:w="4544" w:type="dxa"/>
          </w:tcPr>
          <w:p w:rsidR="00530827" w:rsidRDefault="00EF7F22" w:rsidP="00530827">
            <w:pPr>
              <w:spacing w:after="200"/>
              <w:jc w:val="center"/>
            </w:pPr>
            <w:r>
              <w:t>1300</w:t>
            </w:r>
          </w:p>
        </w:tc>
      </w:tr>
      <w:tr w:rsidR="00530827" w:rsidTr="00530827">
        <w:trPr>
          <w:trHeight w:val="177"/>
        </w:trPr>
        <w:tc>
          <w:tcPr>
            <w:tcW w:w="4517" w:type="dxa"/>
            <w:vMerge w:val="restart"/>
          </w:tcPr>
          <w:p w:rsidR="00530827" w:rsidRDefault="00530827" w:rsidP="00530827">
            <w:pPr>
              <w:spacing w:after="200"/>
              <w:jc w:val="both"/>
            </w:pPr>
            <w:r>
              <w:t>Źródło finansowania/wydatkowana kwota na świadczenie</w:t>
            </w: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Dotacja z budżetu państwa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EF7F22" w:rsidP="00530827">
            <w:pPr>
              <w:spacing w:after="200"/>
              <w:jc w:val="center"/>
            </w:pPr>
            <w:r>
              <w:t>685,227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Środki własne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EF7F22" w:rsidP="00530827">
            <w:pPr>
              <w:spacing w:after="200"/>
              <w:jc w:val="center"/>
            </w:pPr>
            <w:r>
              <w:t>0</w:t>
            </w:r>
          </w:p>
        </w:tc>
      </w:tr>
    </w:tbl>
    <w:p w:rsidR="00530827" w:rsidRPr="000042D0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530827" w:rsidRPr="00B33D30" w:rsidRDefault="00530827" w:rsidP="00530827">
      <w:pPr>
        <w:spacing w:after="200"/>
        <w:jc w:val="both"/>
      </w:pPr>
      <w:r w:rsidRPr="004F31FE">
        <w:rPr>
          <w:b/>
          <w:i/>
        </w:rPr>
        <w:t>Zasiłki okresowe</w:t>
      </w:r>
      <w:r>
        <w:rPr>
          <w:i/>
        </w:rPr>
        <w:t xml:space="preserve">, </w:t>
      </w:r>
      <w:r w:rsidRPr="00B57C17">
        <w:t>są zadaniem własnym gminy, współfinansowanym z budżetu państwa. Przyznawane są głównie ze względu na bezrobocie, długotrwałą chorobę, niepełnosprawność.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17"/>
        <w:gridCol w:w="4544"/>
      </w:tblGrid>
      <w:tr w:rsidR="00530827" w:rsidTr="00530827">
        <w:tc>
          <w:tcPr>
            <w:tcW w:w="4517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4F31FE">
              <w:rPr>
                <w:b/>
                <w:i/>
              </w:rPr>
              <w:t xml:space="preserve">Zasiłek </w:t>
            </w:r>
            <w:r>
              <w:rPr>
                <w:b/>
                <w:i/>
              </w:rPr>
              <w:t>okresowy</w:t>
            </w:r>
          </w:p>
        </w:tc>
        <w:tc>
          <w:tcPr>
            <w:tcW w:w="4544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4F31FE">
              <w:rPr>
                <w:b/>
                <w:i/>
              </w:rPr>
              <w:t>Świadczeniobiorcy/Finansowanie</w:t>
            </w:r>
          </w:p>
        </w:tc>
      </w:tr>
      <w:tr w:rsidR="00530827" w:rsidTr="00530827">
        <w:trPr>
          <w:trHeight w:val="578"/>
        </w:trPr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osób, którym przyznano decyzją świadczenie w tym:</w:t>
            </w:r>
          </w:p>
        </w:tc>
        <w:tc>
          <w:tcPr>
            <w:tcW w:w="4544" w:type="dxa"/>
          </w:tcPr>
          <w:p w:rsidR="00530827" w:rsidRDefault="00387B61" w:rsidP="00530827">
            <w:pPr>
              <w:spacing w:after="200"/>
              <w:jc w:val="center"/>
            </w:pPr>
            <w:r>
              <w:t>150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rodzin</w:t>
            </w:r>
          </w:p>
        </w:tc>
        <w:tc>
          <w:tcPr>
            <w:tcW w:w="4544" w:type="dxa"/>
          </w:tcPr>
          <w:p w:rsidR="00530827" w:rsidRDefault="00387B61" w:rsidP="00530827">
            <w:pPr>
              <w:spacing w:after="200"/>
              <w:jc w:val="center"/>
            </w:pPr>
            <w:r>
              <w:t>148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 xml:space="preserve">Liczba przyznanych świadczeń </w:t>
            </w:r>
          </w:p>
        </w:tc>
        <w:tc>
          <w:tcPr>
            <w:tcW w:w="4544" w:type="dxa"/>
          </w:tcPr>
          <w:p w:rsidR="00530827" w:rsidRDefault="00387B61" w:rsidP="00530827">
            <w:pPr>
              <w:spacing w:after="200"/>
              <w:jc w:val="center"/>
            </w:pPr>
            <w:r>
              <w:t>747</w:t>
            </w:r>
          </w:p>
        </w:tc>
      </w:tr>
      <w:tr w:rsidR="00530827" w:rsidTr="00530827">
        <w:trPr>
          <w:trHeight w:val="177"/>
        </w:trPr>
        <w:tc>
          <w:tcPr>
            <w:tcW w:w="4517" w:type="dxa"/>
            <w:vMerge w:val="restart"/>
          </w:tcPr>
          <w:p w:rsidR="00530827" w:rsidRDefault="00530827" w:rsidP="00530827">
            <w:pPr>
              <w:spacing w:after="200"/>
              <w:jc w:val="both"/>
            </w:pPr>
            <w:r>
              <w:t>Źródło finansowania/wydatkowana kwota na świadczenie</w:t>
            </w: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Dotacja z budżetu państwa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387B61" w:rsidP="00530827">
            <w:pPr>
              <w:spacing w:after="200"/>
              <w:jc w:val="center"/>
            </w:pPr>
            <w:r>
              <w:t>245.650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Środki własne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387B61" w:rsidP="00530827">
            <w:pPr>
              <w:spacing w:after="200"/>
              <w:jc w:val="center"/>
            </w:pPr>
            <w:r>
              <w:t>3.722</w:t>
            </w:r>
          </w:p>
        </w:tc>
      </w:tr>
    </w:tbl>
    <w:p w:rsidR="00530827" w:rsidRPr="00894B72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530827" w:rsidRDefault="00530827" w:rsidP="00530827">
      <w:pPr>
        <w:spacing w:after="200"/>
        <w:jc w:val="both"/>
        <w:rPr>
          <w:b/>
          <w:i/>
        </w:rPr>
      </w:pPr>
    </w:p>
    <w:p w:rsidR="00530827" w:rsidRPr="00B33D30" w:rsidRDefault="00530827" w:rsidP="00530827">
      <w:pPr>
        <w:spacing w:after="200"/>
        <w:jc w:val="both"/>
      </w:pPr>
      <w:r w:rsidRPr="00EB1835">
        <w:rPr>
          <w:b/>
          <w:i/>
        </w:rPr>
        <w:t>Zasiłki celowe,</w:t>
      </w:r>
      <w:r>
        <w:rPr>
          <w:i/>
        </w:rPr>
        <w:t xml:space="preserve"> </w:t>
      </w:r>
      <w:r w:rsidRPr="00B57C17">
        <w:t>w minionym roku, przyznano na zaspokojenie podstawowych potrzeb – między innymi na zakup żywności, leków i leczenia, opału, odzieży, zakup niezbędnych przedmiotów użytku domowego.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17"/>
        <w:gridCol w:w="4544"/>
      </w:tblGrid>
      <w:tr w:rsidR="00530827" w:rsidTr="00530827">
        <w:tc>
          <w:tcPr>
            <w:tcW w:w="4517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Zasiłek celowe</w:t>
            </w:r>
          </w:p>
        </w:tc>
        <w:tc>
          <w:tcPr>
            <w:tcW w:w="4544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4F31FE">
              <w:rPr>
                <w:b/>
                <w:i/>
              </w:rPr>
              <w:t>Świadczeniobiorcy/Finansowanie</w:t>
            </w:r>
          </w:p>
        </w:tc>
      </w:tr>
      <w:tr w:rsidR="00530827" w:rsidTr="00530827">
        <w:trPr>
          <w:trHeight w:val="578"/>
        </w:trPr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osób, którym przyznano decyzją świadczenie w tym:</w:t>
            </w:r>
          </w:p>
        </w:tc>
        <w:tc>
          <w:tcPr>
            <w:tcW w:w="4544" w:type="dxa"/>
          </w:tcPr>
          <w:p w:rsidR="00530827" w:rsidRDefault="00652CDC" w:rsidP="00530827">
            <w:pPr>
              <w:spacing w:after="200"/>
              <w:jc w:val="center"/>
            </w:pPr>
            <w:r>
              <w:t>74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rodzin</w:t>
            </w:r>
          </w:p>
        </w:tc>
        <w:tc>
          <w:tcPr>
            <w:tcW w:w="4544" w:type="dxa"/>
          </w:tcPr>
          <w:p w:rsidR="00530827" w:rsidRDefault="00652CDC" w:rsidP="00530827">
            <w:pPr>
              <w:spacing w:after="200"/>
              <w:jc w:val="center"/>
            </w:pPr>
            <w:r>
              <w:t>74</w:t>
            </w:r>
          </w:p>
        </w:tc>
      </w:tr>
      <w:tr w:rsidR="00530827" w:rsidTr="00530827">
        <w:trPr>
          <w:trHeight w:val="177"/>
        </w:trPr>
        <w:tc>
          <w:tcPr>
            <w:tcW w:w="4517" w:type="dxa"/>
            <w:vMerge w:val="restart"/>
          </w:tcPr>
          <w:p w:rsidR="00530827" w:rsidRDefault="00530827" w:rsidP="00530827">
            <w:pPr>
              <w:spacing w:after="200"/>
              <w:jc w:val="both"/>
            </w:pPr>
            <w:r>
              <w:t>Źródło finansowania/wydatkowana kwota na świadczenie</w:t>
            </w: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Dotacja z budżetu państwa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652CDC" w:rsidP="00530827">
            <w:pPr>
              <w:spacing w:after="200"/>
              <w:jc w:val="center"/>
            </w:pPr>
            <w:r>
              <w:t>0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Środki własne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652CDC" w:rsidP="00530827">
            <w:pPr>
              <w:spacing w:after="200"/>
              <w:jc w:val="center"/>
            </w:pPr>
            <w:r>
              <w:t>31.114</w:t>
            </w:r>
          </w:p>
        </w:tc>
      </w:tr>
    </w:tbl>
    <w:p w:rsidR="00530827" w:rsidRPr="00894B72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530827" w:rsidRDefault="00530827" w:rsidP="00530827">
      <w:pPr>
        <w:spacing w:after="200"/>
        <w:jc w:val="both"/>
        <w:rPr>
          <w:i/>
        </w:rPr>
      </w:pPr>
      <w:r w:rsidRPr="00EB1835">
        <w:rPr>
          <w:b/>
          <w:i/>
        </w:rPr>
        <w:t>Zasiłki specjalne celowe</w:t>
      </w:r>
      <w:r>
        <w:rPr>
          <w:i/>
        </w:rPr>
        <w:t>, przyznano osobom lub rodzinom o dochodach nieznacznie przekraczających kryterium dochodowe, w szczególnie uzasadnionych przypadkach ( np. ponoszone wysokie koszty leków i leczenia).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17"/>
        <w:gridCol w:w="4544"/>
      </w:tblGrid>
      <w:tr w:rsidR="00530827" w:rsidTr="00530827">
        <w:tc>
          <w:tcPr>
            <w:tcW w:w="4517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4F31FE">
              <w:rPr>
                <w:b/>
                <w:i/>
              </w:rPr>
              <w:t xml:space="preserve">Zasiłek </w:t>
            </w:r>
            <w:r>
              <w:rPr>
                <w:b/>
                <w:i/>
              </w:rPr>
              <w:t>specjalne celowe</w:t>
            </w:r>
          </w:p>
        </w:tc>
        <w:tc>
          <w:tcPr>
            <w:tcW w:w="4544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4F31FE">
              <w:rPr>
                <w:b/>
                <w:i/>
              </w:rPr>
              <w:t>Świadczeniobiorcy/Finansowanie</w:t>
            </w:r>
          </w:p>
        </w:tc>
      </w:tr>
      <w:tr w:rsidR="00530827" w:rsidTr="00530827">
        <w:trPr>
          <w:trHeight w:val="578"/>
        </w:trPr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osób, którym przyznano decyzją świadczenie w tym:</w:t>
            </w: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37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rodzin</w:t>
            </w: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36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 xml:space="preserve">Liczba przyznanych świadczeń </w:t>
            </w: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74</w:t>
            </w:r>
          </w:p>
        </w:tc>
      </w:tr>
      <w:tr w:rsidR="00530827" w:rsidTr="00530827">
        <w:trPr>
          <w:trHeight w:val="177"/>
        </w:trPr>
        <w:tc>
          <w:tcPr>
            <w:tcW w:w="4517" w:type="dxa"/>
            <w:vMerge w:val="restart"/>
          </w:tcPr>
          <w:p w:rsidR="00530827" w:rsidRDefault="00530827" w:rsidP="00530827">
            <w:pPr>
              <w:spacing w:after="200"/>
              <w:jc w:val="both"/>
            </w:pPr>
            <w:r>
              <w:t>Źródło finansowania/wydatkowana kwota na świadczenie</w:t>
            </w: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Dotacja z budżetu państwa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0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Środki własne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21.550</w:t>
            </w:r>
          </w:p>
        </w:tc>
      </w:tr>
    </w:tbl>
    <w:p w:rsidR="00E73DBF" w:rsidRPr="00B33D30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530827" w:rsidRPr="00EB1835" w:rsidRDefault="00530827" w:rsidP="00530827">
      <w:pPr>
        <w:spacing w:after="200"/>
        <w:jc w:val="both"/>
        <w:rPr>
          <w:b/>
          <w:i/>
        </w:rPr>
      </w:pPr>
      <w:r w:rsidRPr="00EB1835">
        <w:rPr>
          <w:b/>
          <w:i/>
        </w:rPr>
        <w:t xml:space="preserve">Zasiłek celowy na żywność z Programu Wieloletniego ,, Pomoc Państwa w zakresie dożywiania”, </w:t>
      </w:r>
      <w:r w:rsidRPr="00B57C17">
        <w:t>przyznawany był w formie świadczeń pieniężnych na zakup posiłku lub żywności</w:t>
      </w:r>
      <w:r w:rsidRPr="00B57C17">
        <w:rPr>
          <w:b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17"/>
        <w:gridCol w:w="4544"/>
      </w:tblGrid>
      <w:tr w:rsidR="00530827" w:rsidTr="00530827">
        <w:tc>
          <w:tcPr>
            <w:tcW w:w="4517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4F31FE">
              <w:rPr>
                <w:b/>
                <w:i/>
              </w:rPr>
              <w:lastRenderedPageBreak/>
              <w:t xml:space="preserve">Zasiłek </w:t>
            </w:r>
            <w:r>
              <w:rPr>
                <w:b/>
                <w:i/>
              </w:rPr>
              <w:t>celowy na żywność z Programu Wieloletniego ,, Pomoc Państwa w zakresie dożywiania”</w:t>
            </w:r>
          </w:p>
        </w:tc>
        <w:tc>
          <w:tcPr>
            <w:tcW w:w="4544" w:type="dxa"/>
          </w:tcPr>
          <w:p w:rsidR="00530827" w:rsidRPr="004F31FE" w:rsidRDefault="00530827" w:rsidP="00530827">
            <w:pPr>
              <w:spacing w:after="200"/>
              <w:jc w:val="center"/>
              <w:rPr>
                <w:b/>
                <w:i/>
              </w:rPr>
            </w:pPr>
            <w:r w:rsidRPr="004F31FE">
              <w:rPr>
                <w:b/>
                <w:i/>
              </w:rPr>
              <w:t>Świadczeniobiorcy/Finansowanie</w:t>
            </w:r>
          </w:p>
        </w:tc>
      </w:tr>
      <w:tr w:rsidR="00530827" w:rsidTr="00530827">
        <w:trPr>
          <w:trHeight w:val="578"/>
        </w:trPr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osób, którym przyznano decyzją świadczenie w tym:</w:t>
            </w: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191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rodzin</w:t>
            </w: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188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 xml:space="preserve">Liczba przyznanych świadczeń </w:t>
            </w: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830</w:t>
            </w:r>
          </w:p>
        </w:tc>
      </w:tr>
      <w:tr w:rsidR="00530827" w:rsidTr="00530827">
        <w:trPr>
          <w:trHeight w:val="177"/>
        </w:trPr>
        <w:tc>
          <w:tcPr>
            <w:tcW w:w="4517" w:type="dxa"/>
            <w:vMerge w:val="restart"/>
          </w:tcPr>
          <w:p w:rsidR="00530827" w:rsidRDefault="00530827" w:rsidP="00530827">
            <w:pPr>
              <w:spacing w:after="200"/>
              <w:jc w:val="both"/>
            </w:pPr>
            <w:r>
              <w:t>Źródło finansowania/wydatkowana kwota na świadczenie</w:t>
            </w: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Dotacja z budżetu państwa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132.658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Środki własne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23.200</w:t>
            </w:r>
          </w:p>
        </w:tc>
      </w:tr>
    </w:tbl>
    <w:p w:rsidR="00530827" w:rsidRPr="00894B72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530827" w:rsidRPr="00ED5BEF" w:rsidRDefault="00530827" w:rsidP="00530827">
      <w:pPr>
        <w:spacing w:after="200"/>
        <w:jc w:val="both"/>
        <w:rPr>
          <w:b/>
          <w:i/>
        </w:rPr>
      </w:pPr>
      <w:r w:rsidRPr="00ED5BEF">
        <w:rPr>
          <w:b/>
          <w:i/>
        </w:rPr>
        <w:t>Pomoc w formie zapewnienia schronienia i pomoc udzielona ze względu na zd</w:t>
      </w:r>
      <w:r>
        <w:rPr>
          <w:b/>
          <w:i/>
        </w:rPr>
        <w:t>arzenie losowe.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17"/>
        <w:gridCol w:w="4544"/>
      </w:tblGrid>
      <w:tr w:rsidR="00530827" w:rsidTr="00530827">
        <w:tc>
          <w:tcPr>
            <w:tcW w:w="4517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Schroniska i zdarzenie losowe</w:t>
            </w:r>
          </w:p>
        </w:tc>
        <w:tc>
          <w:tcPr>
            <w:tcW w:w="4544" w:type="dxa"/>
          </w:tcPr>
          <w:p w:rsidR="00530827" w:rsidRPr="004F31FE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4F31FE">
              <w:rPr>
                <w:b/>
                <w:i/>
              </w:rPr>
              <w:t>Świadczeniobiorcy/Finansowanie</w:t>
            </w:r>
          </w:p>
        </w:tc>
      </w:tr>
      <w:tr w:rsidR="00530827" w:rsidTr="00530827">
        <w:trPr>
          <w:trHeight w:val="578"/>
        </w:trPr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osób, którym przyznano decyzją świadczenie w tym:</w:t>
            </w: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28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>Liczba rodzin</w:t>
            </w: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27</w:t>
            </w:r>
          </w:p>
        </w:tc>
      </w:tr>
      <w:tr w:rsidR="00530827" w:rsidTr="00530827">
        <w:tc>
          <w:tcPr>
            <w:tcW w:w="4517" w:type="dxa"/>
          </w:tcPr>
          <w:p w:rsidR="00530827" w:rsidRDefault="00530827" w:rsidP="00530827">
            <w:pPr>
              <w:spacing w:after="200"/>
              <w:jc w:val="both"/>
            </w:pPr>
            <w:r>
              <w:t xml:space="preserve">Liczba przyznanych świadczeń </w:t>
            </w: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4.187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 w:val="restart"/>
          </w:tcPr>
          <w:p w:rsidR="00530827" w:rsidRDefault="00530827" w:rsidP="00530827">
            <w:pPr>
              <w:spacing w:after="200"/>
              <w:jc w:val="both"/>
            </w:pPr>
            <w:r>
              <w:t>Źródło finansowania/wydatkowana kwota na świadczenie</w:t>
            </w:r>
          </w:p>
        </w:tc>
        <w:tc>
          <w:tcPr>
            <w:tcW w:w="4544" w:type="dxa"/>
          </w:tcPr>
          <w:p w:rsidR="00530827" w:rsidRDefault="00530827" w:rsidP="00530827">
            <w:pPr>
              <w:spacing w:after="200"/>
              <w:jc w:val="center"/>
            </w:pPr>
            <w:r>
              <w:t>Środki własne</w:t>
            </w:r>
          </w:p>
        </w:tc>
      </w:tr>
      <w:tr w:rsidR="00530827" w:rsidTr="00530827">
        <w:trPr>
          <w:trHeight w:val="176"/>
        </w:trPr>
        <w:tc>
          <w:tcPr>
            <w:tcW w:w="4517" w:type="dxa"/>
            <w:vMerge/>
          </w:tcPr>
          <w:p w:rsidR="00530827" w:rsidRDefault="00530827" w:rsidP="00530827">
            <w:pPr>
              <w:spacing w:after="200"/>
              <w:jc w:val="both"/>
            </w:pPr>
          </w:p>
        </w:tc>
        <w:tc>
          <w:tcPr>
            <w:tcW w:w="4544" w:type="dxa"/>
          </w:tcPr>
          <w:p w:rsidR="00530827" w:rsidRDefault="00F519CD" w:rsidP="00530827">
            <w:pPr>
              <w:spacing w:after="200"/>
              <w:jc w:val="center"/>
            </w:pPr>
            <w:r>
              <w:t>237.780</w:t>
            </w:r>
          </w:p>
        </w:tc>
      </w:tr>
    </w:tbl>
    <w:p w:rsidR="00530827" w:rsidRPr="00894B72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530827" w:rsidRPr="00B57C17" w:rsidRDefault="00530827" w:rsidP="00530827">
      <w:pPr>
        <w:spacing w:after="200"/>
        <w:jc w:val="both"/>
      </w:pPr>
      <w:r w:rsidRPr="00EB1835">
        <w:rPr>
          <w:b/>
          <w:i/>
        </w:rPr>
        <w:t>Sprawowanie pogrzebu,</w:t>
      </w:r>
      <w:r>
        <w:rPr>
          <w:i/>
        </w:rPr>
        <w:t xml:space="preserve"> </w:t>
      </w:r>
      <w:r w:rsidRPr="00B57C17">
        <w:t>odbyło się w sposób ustalony przez Gminę Dzierzgo</w:t>
      </w:r>
      <w:r w:rsidR="00B33D30">
        <w:t>ń</w:t>
      </w:r>
      <w:r w:rsidRPr="00B57C17">
        <w:t xml:space="preserve"> – w drodze uchwały nr IV/29/07  Rady Miejskiej  w Dzierzgoniu z dnia 15 lutego 2007 roku w sprawie ustalenia zasad sprawowania pogrzebu . W 201</w:t>
      </w:r>
      <w:r w:rsidR="00F662CA">
        <w:t>9</w:t>
      </w:r>
      <w:r w:rsidR="00E73DBF">
        <w:t xml:space="preserve"> </w:t>
      </w:r>
      <w:r w:rsidRPr="00B57C17">
        <w:t xml:space="preserve">r. sprawiono pogrzeb dla </w:t>
      </w:r>
      <w:r w:rsidR="00CD0DF1" w:rsidRPr="00CD0DF1">
        <w:rPr>
          <w:b/>
          <w:bCs/>
          <w:color w:val="auto"/>
        </w:rPr>
        <w:t>2</w:t>
      </w:r>
      <w:r w:rsidRPr="00CD0DF1">
        <w:rPr>
          <w:b/>
          <w:bCs/>
          <w:color w:val="FF0000"/>
        </w:rPr>
        <w:t xml:space="preserve"> </w:t>
      </w:r>
      <w:r w:rsidRPr="00CD0DF1">
        <w:rPr>
          <w:b/>
          <w:bCs/>
        </w:rPr>
        <w:t>os</w:t>
      </w:r>
      <w:r w:rsidR="00E73DBF" w:rsidRPr="00CD0DF1">
        <w:rPr>
          <w:b/>
          <w:bCs/>
        </w:rPr>
        <w:t>ó</w:t>
      </w:r>
      <w:r w:rsidRPr="00CD0DF1">
        <w:rPr>
          <w:b/>
          <w:bCs/>
        </w:rPr>
        <w:t>b</w:t>
      </w:r>
      <w:r w:rsidRPr="00B57C17">
        <w:t xml:space="preserve"> , które były samotne nie posiadające rodziny, która mogłaby się zająć organizacją pochówku. Wydatkowano na ten cel kwotę </w:t>
      </w:r>
      <w:r w:rsidR="00CD0DF1" w:rsidRPr="00CD0DF1">
        <w:rPr>
          <w:b/>
          <w:bCs/>
          <w:color w:val="auto"/>
        </w:rPr>
        <w:t>6072</w:t>
      </w:r>
      <w:r w:rsidR="00CD0DF1">
        <w:rPr>
          <w:b/>
          <w:bCs/>
          <w:color w:val="auto"/>
        </w:rPr>
        <w:t>,00</w:t>
      </w:r>
      <w:r w:rsidR="00E73DBF">
        <w:t xml:space="preserve"> </w:t>
      </w:r>
      <w:r w:rsidRPr="00B57C17">
        <w:t>zł.</w:t>
      </w:r>
    </w:p>
    <w:p w:rsidR="00530827" w:rsidRDefault="00530827" w:rsidP="00530827">
      <w:pPr>
        <w:spacing w:after="200"/>
        <w:jc w:val="both"/>
        <w:rPr>
          <w:i/>
        </w:rPr>
      </w:pPr>
      <w:r w:rsidRPr="00EB1835">
        <w:rPr>
          <w:b/>
          <w:i/>
        </w:rPr>
        <w:t xml:space="preserve">Usługi opiekuńcze i specjalistyczne usługi opiekuńcze dla osób z zaburzeniami psychicznymi. </w:t>
      </w:r>
    </w:p>
    <w:p w:rsidR="002B4E41" w:rsidRDefault="002B4E41" w:rsidP="002B4E41">
      <w:pPr>
        <w:spacing w:after="200"/>
        <w:jc w:val="both"/>
      </w:pPr>
      <w:r>
        <w:rPr>
          <w:rFonts w:ascii="Times New Roman" w:eastAsia="Times New Roman" w:hAnsi="Times New Roman"/>
          <w:color w:val="auto"/>
          <w:sz w:val="24"/>
        </w:rPr>
        <w:t xml:space="preserve">Usługi opiekuńcze świadczone przez nasz Ośrodek przez pielęgniarki i opiekunki  w miejscu zamieszkania klientów pomocy społeczne. Pomoc udzielona została  łącznie </w:t>
      </w:r>
      <w:r w:rsidRPr="00CD0DF1">
        <w:rPr>
          <w:rFonts w:ascii="Times New Roman" w:eastAsia="Times New Roman" w:hAnsi="Times New Roman"/>
          <w:b/>
          <w:bCs/>
          <w:color w:val="auto"/>
          <w:sz w:val="24"/>
        </w:rPr>
        <w:t xml:space="preserve">37 </w:t>
      </w:r>
      <w:r>
        <w:rPr>
          <w:rFonts w:ascii="Times New Roman" w:eastAsia="Times New Roman" w:hAnsi="Times New Roman"/>
          <w:color w:val="auto"/>
          <w:sz w:val="24"/>
        </w:rPr>
        <w:t xml:space="preserve">osobom  z specjalistycznych usług opiekuńczych dla osób z zaburzeniami psychicznymi skorzystało </w:t>
      </w:r>
      <w:r w:rsidRPr="00CD0DF1">
        <w:rPr>
          <w:rFonts w:ascii="Times New Roman" w:eastAsia="Times New Roman" w:hAnsi="Times New Roman"/>
          <w:b/>
          <w:bCs/>
          <w:color w:val="auto"/>
          <w:sz w:val="24"/>
        </w:rPr>
        <w:t xml:space="preserve">16  </w:t>
      </w:r>
      <w:r>
        <w:rPr>
          <w:rFonts w:ascii="Times New Roman" w:eastAsia="Times New Roman" w:hAnsi="Times New Roman"/>
          <w:color w:val="auto"/>
          <w:sz w:val="24"/>
        </w:rPr>
        <w:t>osób.</w:t>
      </w:r>
    </w:p>
    <w:p w:rsidR="002B4E41" w:rsidRDefault="002B4E41" w:rsidP="002B4E41">
      <w:pPr>
        <w:spacing w:after="200"/>
        <w:jc w:val="both"/>
      </w:pPr>
      <w:r>
        <w:rPr>
          <w:rFonts w:ascii="Times New Roman" w:eastAsia="Times New Roman" w:hAnsi="Times New Roman"/>
          <w:color w:val="auto"/>
          <w:sz w:val="24"/>
        </w:rPr>
        <w:t>Opłacanie składki na ubezpieczenie zdrowotne , składki na ubezpieczenie zdrowotne , opłacano za osoby pobierające zasiłki stałe, które nie posiadały innego tytułu do ubezpieczeń zdrowotnych.</w:t>
      </w:r>
    </w:p>
    <w:p w:rsidR="00B33D30" w:rsidRDefault="00B33D30" w:rsidP="00530827">
      <w:pPr>
        <w:pStyle w:val="Standard"/>
        <w:jc w:val="both"/>
        <w:rPr>
          <w:b/>
          <w:bCs/>
        </w:rPr>
      </w:pPr>
    </w:p>
    <w:p w:rsidR="00B33D30" w:rsidRDefault="00B33D30" w:rsidP="00530827">
      <w:pPr>
        <w:pStyle w:val="Standard"/>
        <w:jc w:val="both"/>
        <w:rPr>
          <w:b/>
          <w:bCs/>
        </w:rPr>
      </w:pPr>
    </w:p>
    <w:p w:rsidR="00B33D30" w:rsidRPr="00CB3EF7" w:rsidRDefault="00B33D30" w:rsidP="00530827">
      <w:pPr>
        <w:pStyle w:val="Standard"/>
        <w:jc w:val="both"/>
        <w:rPr>
          <w:b/>
          <w:bCs/>
          <w:sz w:val="28"/>
          <w:szCs w:val="28"/>
        </w:rPr>
      </w:pPr>
    </w:p>
    <w:p w:rsidR="00530827" w:rsidRPr="00CB3EF7" w:rsidRDefault="00530827" w:rsidP="00530827">
      <w:pPr>
        <w:pStyle w:val="Standard"/>
        <w:jc w:val="both"/>
        <w:rPr>
          <w:b/>
          <w:bCs/>
          <w:sz w:val="28"/>
          <w:szCs w:val="28"/>
        </w:rPr>
      </w:pPr>
      <w:r w:rsidRPr="00CB3EF7">
        <w:rPr>
          <w:b/>
          <w:bCs/>
          <w:sz w:val="28"/>
          <w:szCs w:val="28"/>
        </w:rPr>
        <w:t>PRZECIWDZIAŁANIE PRZEMOCY W RODZINIE</w:t>
      </w:r>
    </w:p>
    <w:p w:rsidR="00530827" w:rsidRDefault="00530827" w:rsidP="00530827">
      <w:pPr>
        <w:pStyle w:val="Standard"/>
        <w:jc w:val="both"/>
        <w:rPr>
          <w:b/>
          <w:bCs/>
        </w:rPr>
      </w:pPr>
    </w:p>
    <w:p w:rsidR="00530827" w:rsidRDefault="00530827" w:rsidP="00530827">
      <w:pPr>
        <w:pStyle w:val="Standard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Zespół Interdyscyplinarny ds. Przeciwdziałania Przemocy w Rodzinie procedura „Niebieska Karta”.  </w:t>
      </w:r>
    </w:p>
    <w:p w:rsidR="00530827" w:rsidRDefault="00530827" w:rsidP="00530827">
      <w:pPr>
        <w:pStyle w:val="Standard"/>
        <w:jc w:val="both"/>
        <w:rPr>
          <w:b/>
          <w:bCs/>
          <w:i/>
          <w:iCs/>
          <w:u w:val="single"/>
        </w:rPr>
      </w:pPr>
    </w:p>
    <w:p w:rsidR="00530827" w:rsidRPr="00CD0DF1" w:rsidRDefault="00530827" w:rsidP="00530827">
      <w:pPr>
        <w:pStyle w:val="Standard"/>
        <w:jc w:val="both"/>
        <w:rPr>
          <w:b/>
          <w:bCs/>
          <w:i/>
          <w:iCs/>
          <w:u w:val="single"/>
        </w:rPr>
      </w:pPr>
      <w:r w:rsidRPr="00CD0DF1">
        <w:t>W 201</w:t>
      </w:r>
      <w:r w:rsidR="00F662CA" w:rsidRPr="00CD0DF1">
        <w:t>9</w:t>
      </w:r>
      <w:r w:rsidRPr="00CD0DF1">
        <w:t xml:space="preserve"> r. odbyło się </w:t>
      </w:r>
      <w:r w:rsidR="00CD0DF1" w:rsidRPr="00CD0DF1">
        <w:rPr>
          <w:b/>
        </w:rPr>
        <w:t>5</w:t>
      </w:r>
      <w:r w:rsidRPr="00CD0DF1">
        <w:t xml:space="preserve"> spotkać Zespołu Interdyscyplinarnego.</w:t>
      </w:r>
    </w:p>
    <w:p w:rsidR="00530827" w:rsidRPr="00CD0DF1" w:rsidRDefault="00530827" w:rsidP="00530827">
      <w:pPr>
        <w:pStyle w:val="Standard"/>
        <w:jc w:val="both"/>
        <w:rPr>
          <w:b/>
          <w:bCs/>
          <w:i/>
          <w:iCs/>
          <w:u w:val="single"/>
        </w:rPr>
      </w:pPr>
      <w:r w:rsidRPr="00CD0DF1">
        <w:t xml:space="preserve">Do Przewodniczącej Zespołu wpłynęło łącznie </w:t>
      </w:r>
      <w:r w:rsidR="00CD0DF1">
        <w:rPr>
          <w:b/>
          <w:bCs/>
        </w:rPr>
        <w:t>37</w:t>
      </w:r>
      <w:r w:rsidR="00707703" w:rsidRPr="00CD0DF1">
        <w:rPr>
          <w:b/>
          <w:bCs/>
        </w:rPr>
        <w:t xml:space="preserve"> </w:t>
      </w:r>
      <w:r w:rsidRPr="00CD0DF1">
        <w:t>Niebieskich Kart, w tym:</w:t>
      </w:r>
    </w:p>
    <w:p w:rsidR="00530827" w:rsidRPr="00CD0DF1" w:rsidRDefault="00530827" w:rsidP="00530827">
      <w:pPr>
        <w:pStyle w:val="Standard"/>
        <w:numPr>
          <w:ilvl w:val="0"/>
          <w:numId w:val="11"/>
        </w:numPr>
        <w:jc w:val="both"/>
        <w:rPr>
          <w:b/>
          <w:bCs/>
          <w:i/>
          <w:iCs/>
          <w:u w:val="single"/>
        </w:rPr>
      </w:pPr>
      <w:r w:rsidRPr="00CD0DF1">
        <w:t>„Niebieskie Karty” założone przez pracowników socjalnych –</w:t>
      </w:r>
      <w:r w:rsidRPr="00CD0DF1">
        <w:rPr>
          <w:b/>
          <w:bCs/>
        </w:rPr>
        <w:t xml:space="preserve"> </w:t>
      </w:r>
      <w:r w:rsidR="00CD0DF1">
        <w:rPr>
          <w:b/>
          <w:bCs/>
        </w:rPr>
        <w:t>8</w:t>
      </w:r>
    </w:p>
    <w:p w:rsidR="00530827" w:rsidRPr="00CD0DF1" w:rsidRDefault="00530827" w:rsidP="00530827">
      <w:pPr>
        <w:pStyle w:val="Standard"/>
        <w:numPr>
          <w:ilvl w:val="0"/>
          <w:numId w:val="11"/>
        </w:numPr>
        <w:jc w:val="both"/>
        <w:rPr>
          <w:b/>
          <w:bCs/>
          <w:i/>
          <w:iCs/>
          <w:u w:val="single"/>
        </w:rPr>
      </w:pPr>
      <w:r w:rsidRPr="00CD0DF1">
        <w:t>„Niebieski Karty” założone przez inne instytucje -</w:t>
      </w:r>
      <w:r w:rsidRPr="00CD0DF1">
        <w:rPr>
          <w:b/>
          <w:bCs/>
        </w:rPr>
        <w:t xml:space="preserve">  </w:t>
      </w:r>
      <w:r w:rsidR="00CD0DF1">
        <w:rPr>
          <w:b/>
          <w:bCs/>
        </w:rPr>
        <w:t>29</w:t>
      </w:r>
    </w:p>
    <w:p w:rsidR="00530827" w:rsidRPr="00CD0DF1" w:rsidRDefault="00530827" w:rsidP="00530827">
      <w:pPr>
        <w:pStyle w:val="Standard"/>
        <w:jc w:val="both"/>
        <w:rPr>
          <w:b/>
          <w:bCs/>
          <w:i/>
          <w:iCs/>
          <w:u w:val="single"/>
        </w:rPr>
      </w:pPr>
    </w:p>
    <w:p w:rsidR="00530827" w:rsidRPr="00CD0DF1" w:rsidRDefault="00530827" w:rsidP="00530827">
      <w:pPr>
        <w:pStyle w:val="Standard"/>
        <w:jc w:val="both"/>
        <w:rPr>
          <w:b/>
          <w:bCs/>
          <w:i/>
          <w:iCs/>
          <w:u w:val="single"/>
        </w:rPr>
      </w:pPr>
      <w:r>
        <w:tab/>
      </w:r>
      <w:r w:rsidR="00A24E3E" w:rsidRPr="00CD0DF1">
        <w:t>P</w:t>
      </w:r>
      <w:r w:rsidRPr="00CD0DF1">
        <w:t xml:space="preserve">rocedurą „Niebieskiej Karty” objętych było </w:t>
      </w:r>
      <w:r w:rsidR="00CD0DF1">
        <w:rPr>
          <w:b/>
          <w:bCs/>
        </w:rPr>
        <w:t>37</w:t>
      </w:r>
      <w:r w:rsidRPr="00CD0DF1">
        <w:t xml:space="preserve"> rodzin, przy czym w jednej rodzinie niejednokrotnie założono kilka Niebieskich Kart.</w:t>
      </w:r>
    </w:p>
    <w:p w:rsidR="00530827" w:rsidRDefault="00530827" w:rsidP="00530827">
      <w:pPr>
        <w:pStyle w:val="Standard"/>
        <w:jc w:val="both"/>
      </w:pPr>
      <w:r w:rsidRPr="00CD0DF1">
        <w:t xml:space="preserve">W ramach prowadzonej procedury „Niebieskiej Karty” odbyło się </w:t>
      </w:r>
      <w:r w:rsidR="00CD0DF1">
        <w:rPr>
          <w:b/>
          <w:bCs/>
        </w:rPr>
        <w:t>33</w:t>
      </w:r>
      <w:r w:rsidR="00707703" w:rsidRPr="00CD0DF1">
        <w:rPr>
          <w:b/>
          <w:bCs/>
        </w:rPr>
        <w:t xml:space="preserve"> </w:t>
      </w:r>
      <w:r w:rsidRPr="00CD0DF1">
        <w:t>spotkać grup roboczych, których rolą było podejmowanie skutecznych działań zmierzających do rozwiązania problemu przemocy w rodzinie.</w:t>
      </w:r>
    </w:p>
    <w:p w:rsidR="00CD0DF1" w:rsidRDefault="00CD0DF1" w:rsidP="00530827">
      <w:pPr>
        <w:pStyle w:val="Standard"/>
        <w:jc w:val="both"/>
      </w:pPr>
    </w:p>
    <w:p w:rsidR="00CD0DF1" w:rsidRPr="00CD0DF1" w:rsidRDefault="00CD0DF1" w:rsidP="00530827">
      <w:pPr>
        <w:pStyle w:val="Standard"/>
        <w:jc w:val="both"/>
      </w:pPr>
    </w:p>
    <w:p w:rsidR="00530827" w:rsidRPr="00CB3EF7" w:rsidRDefault="00530827" w:rsidP="00530827">
      <w:pPr>
        <w:spacing w:after="200"/>
        <w:jc w:val="both"/>
        <w:rPr>
          <w:b/>
          <w:sz w:val="28"/>
          <w:szCs w:val="28"/>
        </w:rPr>
      </w:pPr>
      <w:r w:rsidRPr="00CB3EF7">
        <w:rPr>
          <w:b/>
          <w:sz w:val="28"/>
          <w:szCs w:val="28"/>
        </w:rPr>
        <w:t>ŚWIADCZENIA WYNIKAJĄCE Z USTAW O : ŚWIADCZENIACH RODZINNYCH, USTALENIU I WYPŁACIE ZASIŁKÓW DLA OPIEKUNÓW, POMOCY OSOBOM UPRAWNIONYM DO ALIMENTÓW, POMOCY PAŃSTWA W WYCHOWANIU DZIECI</w:t>
      </w:r>
      <w:r w:rsidR="001E1CE2" w:rsidRPr="00CB3EF7">
        <w:rPr>
          <w:b/>
          <w:sz w:val="28"/>
          <w:szCs w:val="28"/>
        </w:rPr>
        <w:t xml:space="preserve"> USTAWY ,, ZA ŻYHCIEM</w:t>
      </w:r>
      <w:r w:rsidR="000C43BB" w:rsidRPr="00CB3EF7">
        <w:rPr>
          <w:b/>
          <w:sz w:val="28"/>
          <w:szCs w:val="28"/>
        </w:rPr>
        <w:t>”</w:t>
      </w:r>
      <w:r w:rsidRPr="00CB3EF7">
        <w:rPr>
          <w:b/>
          <w:sz w:val="28"/>
          <w:szCs w:val="28"/>
        </w:rPr>
        <w:t>, DODATEKACH MIESZKANIOWYCH ORAZ PRAWA ENERGETYCZNEGO</w:t>
      </w:r>
    </w:p>
    <w:p w:rsidR="00530827" w:rsidRDefault="00530827" w:rsidP="00530827">
      <w:pPr>
        <w:spacing w:after="200"/>
        <w:jc w:val="both"/>
      </w:pPr>
      <w:r>
        <w:t xml:space="preserve">             W roku 201</w:t>
      </w:r>
      <w:r w:rsidR="00F662CA">
        <w:t>9</w:t>
      </w:r>
      <w:r>
        <w:t xml:space="preserve"> złożono </w:t>
      </w:r>
      <w:r w:rsidR="00F662CA">
        <w:rPr>
          <w:color w:val="FF0000"/>
        </w:rPr>
        <w:t>……</w:t>
      </w:r>
      <w:r>
        <w:t xml:space="preserve"> wniosków o ustalenie prawa do świadczeń wynikających z ustaw o : świadczeniach rodzinnych, ustaleniu i wypłacie zasiłków dla opiekunów, pomocy osobom uprawnionym do alimentów, pomocy państwa w wychowaniu dzieci, dodatkach mieszkaniowych, prawie energetyczny</w:t>
      </w:r>
      <w:r w:rsidR="002D5B99">
        <w:t xml:space="preserve">, ustawy ,, Za życiem” </w:t>
      </w:r>
      <w:r>
        <w:t>, w tym: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 xml:space="preserve">- zasiłek rodzinny – </w:t>
      </w:r>
      <w:r w:rsidR="00CD0DF1" w:rsidRPr="00CD0DF1">
        <w:rPr>
          <w:color w:val="auto"/>
        </w:rPr>
        <w:t>451</w:t>
      </w:r>
      <w:r w:rsidRPr="00CD0DF1">
        <w:rPr>
          <w:color w:val="auto"/>
        </w:rPr>
        <w:t xml:space="preserve"> wniosków,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 xml:space="preserve">- jednorazowa zapomoga z tyt. urodzenia dziecka -  </w:t>
      </w:r>
      <w:r w:rsidR="00CD0DF1" w:rsidRPr="00CD0DF1">
        <w:rPr>
          <w:color w:val="auto"/>
        </w:rPr>
        <w:t xml:space="preserve">82 </w:t>
      </w:r>
      <w:r w:rsidRPr="00CD0DF1">
        <w:rPr>
          <w:color w:val="auto"/>
        </w:rPr>
        <w:t>wniosków,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 xml:space="preserve">- zasiłek pielęgnacyjny – </w:t>
      </w:r>
      <w:r w:rsidR="00FF3CF3" w:rsidRPr="00CD0DF1">
        <w:rPr>
          <w:color w:val="auto"/>
        </w:rPr>
        <w:t xml:space="preserve"> </w:t>
      </w:r>
      <w:r w:rsidR="00CD0DF1" w:rsidRPr="00CD0DF1">
        <w:rPr>
          <w:color w:val="auto"/>
        </w:rPr>
        <w:t xml:space="preserve">108 </w:t>
      </w:r>
      <w:r w:rsidRPr="00CD0DF1">
        <w:rPr>
          <w:color w:val="auto"/>
        </w:rPr>
        <w:t>wniosków,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>- świadczenie pielęgnacyjne -</w:t>
      </w:r>
      <w:r w:rsidR="00F662CA" w:rsidRPr="00CD0DF1">
        <w:rPr>
          <w:color w:val="auto"/>
        </w:rPr>
        <w:t>………….</w:t>
      </w:r>
      <w:r w:rsidRPr="00CD0DF1">
        <w:rPr>
          <w:color w:val="auto"/>
        </w:rPr>
        <w:t xml:space="preserve"> wniosków,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>- specjalny zasiłek opiekuńczy –</w:t>
      </w:r>
      <w:r w:rsidR="00F662CA" w:rsidRPr="00CD0DF1">
        <w:rPr>
          <w:color w:val="auto"/>
        </w:rPr>
        <w:t>……….</w:t>
      </w:r>
      <w:r w:rsidRPr="00CD0DF1">
        <w:rPr>
          <w:color w:val="auto"/>
        </w:rPr>
        <w:t xml:space="preserve"> wniosków,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 xml:space="preserve">- zasiłek dla opiekuna – </w:t>
      </w:r>
      <w:r w:rsidR="00F662CA" w:rsidRPr="00CD0DF1">
        <w:rPr>
          <w:color w:val="auto"/>
        </w:rPr>
        <w:t>……..</w:t>
      </w:r>
      <w:r w:rsidRPr="00CD0DF1">
        <w:rPr>
          <w:color w:val="auto"/>
        </w:rPr>
        <w:t xml:space="preserve">  wniosków,</w:t>
      </w:r>
    </w:p>
    <w:p w:rsidR="00FF3CF3" w:rsidRPr="00CD0DF1" w:rsidRDefault="00FF3CF3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 xml:space="preserve">- ,, Za życiem” – </w:t>
      </w:r>
      <w:r w:rsidR="00F662CA" w:rsidRPr="00CD0DF1">
        <w:rPr>
          <w:color w:val="auto"/>
        </w:rPr>
        <w:t>…………</w:t>
      </w:r>
      <w:r w:rsidRPr="00CD0DF1">
        <w:rPr>
          <w:color w:val="auto"/>
        </w:rPr>
        <w:t xml:space="preserve"> wniosków,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 xml:space="preserve">- świadczenie wychowawcze - </w:t>
      </w:r>
      <w:r w:rsidR="00CD0DF1" w:rsidRPr="00CD0DF1">
        <w:rPr>
          <w:color w:val="auto"/>
        </w:rPr>
        <w:t>1024</w:t>
      </w:r>
      <w:r w:rsidRPr="00CD0DF1">
        <w:rPr>
          <w:color w:val="auto"/>
        </w:rPr>
        <w:t xml:space="preserve"> wniosków,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 xml:space="preserve">- świadczenie rodzicielskie – </w:t>
      </w:r>
      <w:r w:rsidR="00F662CA" w:rsidRPr="00CD0DF1">
        <w:rPr>
          <w:color w:val="auto"/>
        </w:rPr>
        <w:t>…….</w:t>
      </w:r>
      <w:r w:rsidRPr="00CD0DF1">
        <w:rPr>
          <w:color w:val="auto"/>
        </w:rPr>
        <w:t xml:space="preserve"> wniosków, 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 xml:space="preserve">- fundusz alimentacyjny -  </w:t>
      </w:r>
      <w:r w:rsidR="00F662CA" w:rsidRPr="00CD0DF1">
        <w:rPr>
          <w:color w:val="auto"/>
        </w:rPr>
        <w:t>………</w:t>
      </w:r>
      <w:r w:rsidRPr="00CD0DF1">
        <w:rPr>
          <w:color w:val="auto"/>
        </w:rPr>
        <w:t xml:space="preserve">  wniosków,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lastRenderedPageBreak/>
        <w:t xml:space="preserve">- dodatek mieszkaniowy - </w:t>
      </w:r>
      <w:r w:rsidR="00CD0DF1" w:rsidRPr="00CD0DF1">
        <w:rPr>
          <w:color w:val="auto"/>
        </w:rPr>
        <w:t>442</w:t>
      </w:r>
      <w:r w:rsidRPr="00CD0DF1">
        <w:rPr>
          <w:color w:val="auto"/>
        </w:rPr>
        <w:t xml:space="preserve"> wniosków,</w:t>
      </w:r>
    </w:p>
    <w:p w:rsidR="00530827" w:rsidRPr="00CD0DF1" w:rsidRDefault="00530827" w:rsidP="00530827">
      <w:pPr>
        <w:spacing w:after="200"/>
        <w:jc w:val="both"/>
        <w:rPr>
          <w:color w:val="auto"/>
        </w:rPr>
      </w:pPr>
      <w:r w:rsidRPr="00CD0DF1">
        <w:rPr>
          <w:color w:val="auto"/>
        </w:rPr>
        <w:t xml:space="preserve">- dodatek energetyczny – </w:t>
      </w:r>
      <w:r w:rsidR="00CD0DF1" w:rsidRPr="00CD0DF1">
        <w:rPr>
          <w:color w:val="auto"/>
        </w:rPr>
        <w:t>54</w:t>
      </w:r>
      <w:r w:rsidRPr="00CD0DF1">
        <w:rPr>
          <w:color w:val="auto"/>
        </w:rPr>
        <w:t xml:space="preserve"> wniosków.</w:t>
      </w:r>
    </w:p>
    <w:p w:rsidR="00530827" w:rsidRDefault="00530827" w:rsidP="00530827">
      <w:pPr>
        <w:spacing w:after="200"/>
        <w:jc w:val="both"/>
        <w:rPr>
          <w:b/>
          <w:i/>
          <w:u w:val="single"/>
        </w:rPr>
      </w:pPr>
    </w:p>
    <w:p w:rsidR="00530827" w:rsidRPr="000C43BB" w:rsidRDefault="00530827" w:rsidP="00530827">
      <w:pPr>
        <w:spacing w:after="200"/>
        <w:jc w:val="both"/>
        <w:rPr>
          <w:b/>
          <w:i/>
          <w:u w:val="single"/>
        </w:rPr>
      </w:pPr>
      <w:r w:rsidRPr="00FD0C6F">
        <w:rPr>
          <w:b/>
          <w:i/>
          <w:u w:val="single"/>
        </w:rPr>
        <w:t xml:space="preserve">Świadczenia rodzinne. Realizacja świadczeń rodzinnych przedstawiła się następująco: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37"/>
        <w:gridCol w:w="3016"/>
        <w:gridCol w:w="3008"/>
      </w:tblGrid>
      <w:tr w:rsidR="00D04FFE" w:rsidRPr="00FD0C6F" w:rsidTr="00CD0DF1">
        <w:tc>
          <w:tcPr>
            <w:tcW w:w="3037" w:type="dxa"/>
          </w:tcPr>
          <w:p w:rsidR="00D04FFE" w:rsidRPr="00FD0C6F" w:rsidRDefault="00D04FFE" w:rsidP="00CD0DF1">
            <w:pPr>
              <w:spacing w:after="200"/>
              <w:jc w:val="both"/>
              <w:rPr>
                <w:b/>
              </w:rPr>
            </w:pPr>
            <w:r w:rsidRPr="00FD0C6F">
              <w:rPr>
                <w:b/>
              </w:rPr>
              <w:t>Wypłacone świadczenia rodzinne</w:t>
            </w:r>
          </w:p>
        </w:tc>
        <w:tc>
          <w:tcPr>
            <w:tcW w:w="3016" w:type="dxa"/>
          </w:tcPr>
          <w:p w:rsidR="00D04FFE" w:rsidRPr="00FD0C6F" w:rsidRDefault="00D04FFE" w:rsidP="00CD0DF1">
            <w:pPr>
              <w:spacing w:after="200"/>
              <w:jc w:val="center"/>
              <w:rPr>
                <w:b/>
              </w:rPr>
            </w:pPr>
            <w:r w:rsidRPr="00FD0C6F">
              <w:rPr>
                <w:b/>
              </w:rPr>
              <w:t>Liczba świadczeń</w:t>
            </w:r>
          </w:p>
        </w:tc>
        <w:tc>
          <w:tcPr>
            <w:tcW w:w="3008" w:type="dxa"/>
          </w:tcPr>
          <w:p w:rsidR="00D04FFE" w:rsidRPr="00FD0C6F" w:rsidRDefault="00D04FFE" w:rsidP="00CD0DF1">
            <w:pPr>
              <w:spacing w:after="200"/>
              <w:jc w:val="center"/>
              <w:rPr>
                <w:b/>
              </w:rPr>
            </w:pPr>
            <w:r w:rsidRPr="00FD0C6F">
              <w:rPr>
                <w:b/>
              </w:rPr>
              <w:t>Kwota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Zasiłki rodzinne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  <w:r>
              <w:t>9603</w:t>
            </w: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  <w:r>
              <w:t>1.096.644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Urodzenie dziecka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  <w:r>
              <w:t>42</w:t>
            </w: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  <w:r>
              <w:t>41.016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Opieka nad dzieckiem w okresie urlopu wychowawczego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  <w:r>
              <w:t>56</w:t>
            </w: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  <w:r>
              <w:t>18.258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Samotne wychowanie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  <w:r>
              <w:t>401</w:t>
            </w: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  <w:r>
              <w:t>71.583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Kształcenie i rehabilitacja dziecka niepełnosprawnego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  <w:r>
              <w:t>380</w:t>
            </w: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  <w:r>
              <w:t>39.101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Rozpoczęcie roku szkolnego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  <w:r>
              <w:t>804</w:t>
            </w: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  <w:r>
              <w:t>52.652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Podjęcie przez dziecko nauki poza miejscem zamieszkania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  <w:r>
              <w:t>921</w:t>
            </w: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  <w:r>
              <w:t>65.744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Wychowanie dziecka w rodzinie wielodzietnej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  <w:r>
              <w:t>1625</w:t>
            </w: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  <w:r>
              <w:t>153.356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Jednorazowa zapomoga z tyt. urodzenia dziecka</w:t>
            </w:r>
          </w:p>
        </w:tc>
        <w:tc>
          <w:tcPr>
            <w:tcW w:w="3016" w:type="dxa"/>
          </w:tcPr>
          <w:p w:rsidR="00D04FFE" w:rsidRDefault="00D04FFE" w:rsidP="00CD0DF1">
            <w:pPr>
              <w:jc w:val="center"/>
            </w:pPr>
            <w:r>
              <w:t>75</w:t>
            </w:r>
          </w:p>
        </w:tc>
        <w:tc>
          <w:tcPr>
            <w:tcW w:w="3008" w:type="dxa"/>
          </w:tcPr>
          <w:p w:rsidR="00D04FFE" w:rsidRDefault="00D04FFE" w:rsidP="00CD0DF1">
            <w:pPr>
              <w:jc w:val="center"/>
            </w:pPr>
            <w:r>
              <w:t>75.000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Zasiłek pielęgnacyjny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  <w:r>
              <w:t>4051</w:t>
            </w: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  <w:r>
              <w:t>767.508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Świadczenie pielęgnacyjne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</w:p>
        </w:tc>
        <w:tc>
          <w:tcPr>
            <w:tcW w:w="3008" w:type="dxa"/>
          </w:tcPr>
          <w:p w:rsidR="00D04FFE" w:rsidRDefault="00EB1191" w:rsidP="00CD0DF1">
            <w:pPr>
              <w:spacing w:after="200"/>
              <w:jc w:val="center"/>
            </w:pPr>
            <w:r>
              <w:t>1079607,10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Specjalny zasiłek opiekuńczy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</w:p>
        </w:tc>
        <w:tc>
          <w:tcPr>
            <w:tcW w:w="3008" w:type="dxa"/>
          </w:tcPr>
          <w:p w:rsidR="00D04FFE" w:rsidRDefault="00EB1191" w:rsidP="00CD0DF1">
            <w:pPr>
              <w:spacing w:after="200"/>
              <w:jc w:val="center"/>
            </w:pPr>
            <w:r>
              <w:t>320292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Zasiłek dla opiekuna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</w:p>
        </w:tc>
        <w:tc>
          <w:tcPr>
            <w:tcW w:w="3008" w:type="dxa"/>
          </w:tcPr>
          <w:p w:rsidR="00D04FFE" w:rsidRDefault="00EB1191" w:rsidP="00CD0DF1">
            <w:pPr>
              <w:spacing w:after="200"/>
              <w:jc w:val="center"/>
            </w:pPr>
            <w:r>
              <w:t>88660</w:t>
            </w: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Składki na ubezpieczenie emerytalno -  rentowe opłacane za osoby pobierające świadczenie pielęgnacyjne</w:t>
            </w:r>
          </w:p>
          <w:p w:rsidR="00D04FFE" w:rsidRDefault="00D04FFE" w:rsidP="00CD0DF1">
            <w:pPr>
              <w:spacing w:after="200"/>
              <w:jc w:val="both"/>
            </w:pPr>
            <w:r>
              <w:t>Składki na ubezpieczenie zdrowotne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</w:p>
          <w:p w:rsidR="00D04FFE" w:rsidRDefault="00D04FFE" w:rsidP="00CD0DF1">
            <w:pPr>
              <w:spacing w:after="200"/>
              <w:jc w:val="center"/>
            </w:pPr>
          </w:p>
          <w:p w:rsidR="00D04FFE" w:rsidRDefault="00D04FFE" w:rsidP="00CD0DF1">
            <w:pPr>
              <w:spacing w:after="200"/>
              <w:jc w:val="center"/>
            </w:pP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</w:p>
          <w:p w:rsidR="00D04FFE" w:rsidRDefault="00D04FFE" w:rsidP="00CD0DF1">
            <w:pPr>
              <w:spacing w:after="200"/>
              <w:jc w:val="center"/>
            </w:pPr>
          </w:p>
          <w:p w:rsidR="00D04FFE" w:rsidRDefault="00D04FFE" w:rsidP="00CD0DF1">
            <w:pPr>
              <w:spacing w:after="200"/>
              <w:jc w:val="center"/>
            </w:pPr>
          </w:p>
        </w:tc>
      </w:tr>
      <w:tr w:rsidR="00D04FFE" w:rsidTr="00CD0DF1">
        <w:tc>
          <w:tcPr>
            <w:tcW w:w="3037" w:type="dxa"/>
          </w:tcPr>
          <w:p w:rsidR="00D04FFE" w:rsidRDefault="00D04FFE" w:rsidP="00CD0DF1">
            <w:pPr>
              <w:spacing w:after="200"/>
              <w:jc w:val="both"/>
            </w:pPr>
            <w:r>
              <w:t>Składki na ubezpieczenie emerytalno -  rentowe opłacane za osoby pobierające specjalny zasiłek opiekuńczy</w:t>
            </w:r>
          </w:p>
          <w:p w:rsidR="00D04FFE" w:rsidRDefault="00D04FFE" w:rsidP="00CD0DF1">
            <w:pPr>
              <w:spacing w:after="200"/>
              <w:jc w:val="both"/>
            </w:pPr>
            <w:r>
              <w:t>Składki na ubezpieczenie zdrowotne</w:t>
            </w:r>
          </w:p>
        </w:tc>
        <w:tc>
          <w:tcPr>
            <w:tcW w:w="3016" w:type="dxa"/>
          </w:tcPr>
          <w:p w:rsidR="00D04FFE" w:rsidRDefault="00D04FFE" w:rsidP="00CD0DF1">
            <w:pPr>
              <w:spacing w:after="200"/>
              <w:jc w:val="center"/>
            </w:pPr>
          </w:p>
          <w:p w:rsidR="00D04FFE" w:rsidRDefault="00D04FFE" w:rsidP="00CD0DF1">
            <w:pPr>
              <w:spacing w:after="200"/>
              <w:jc w:val="center"/>
            </w:pPr>
          </w:p>
          <w:p w:rsidR="00D04FFE" w:rsidRDefault="00D04FFE" w:rsidP="00CD0DF1">
            <w:pPr>
              <w:spacing w:after="200"/>
              <w:jc w:val="center"/>
            </w:pPr>
          </w:p>
        </w:tc>
        <w:tc>
          <w:tcPr>
            <w:tcW w:w="3008" w:type="dxa"/>
          </w:tcPr>
          <w:p w:rsidR="00D04FFE" w:rsidRDefault="00D04FFE" w:rsidP="00CD0DF1">
            <w:pPr>
              <w:spacing w:after="200"/>
              <w:jc w:val="center"/>
            </w:pPr>
          </w:p>
          <w:p w:rsidR="00D04FFE" w:rsidRDefault="00D04FFE" w:rsidP="00CD0DF1">
            <w:pPr>
              <w:spacing w:after="200"/>
              <w:jc w:val="center"/>
            </w:pPr>
          </w:p>
          <w:p w:rsidR="00D04FFE" w:rsidRDefault="00D04FFE" w:rsidP="00CD0DF1">
            <w:pPr>
              <w:spacing w:after="200"/>
              <w:jc w:val="center"/>
            </w:pPr>
          </w:p>
        </w:tc>
      </w:tr>
    </w:tbl>
    <w:p w:rsidR="00530827" w:rsidRPr="00894B72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lastRenderedPageBreak/>
        <w:t>Źródło: opracowanie własne</w:t>
      </w:r>
    </w:p>
    <w:p w:rsidR="000C43BB" w:rsidRDefault="000C43BB" w:rsidP="00530827">
      <w:pPr>
        <w:spacing w:after="200"/>
        <w:jc w:val="both"/>
        <w:rPr>
          <w:b/>
          <w:i/>
          <w:u w:val="single"/>
        </w:rPr>
      </w:pPr>
    </w:p>
    <w:p w:rsidR="00E73DBF" w:rsidRPr="00E73DBF" w:rsidRDefault="00530827" w:rsidP="00530827">
      <w:pPr>
        <w:spacing w:after="200"/>
        <w:jc w:val="both"/>
        <w:rPr>
          <w:b/>
          <w:i/>
          <w:u w:val="single"/>
        </w:rPr>
      </w:pPr>
      <w:r w:rsidRPr="008A31A2">
        <w:rPr>
          <w:b/>
          <w:i/>
          <w:u w:val="single"/>
        </w:rPr>
        <w:t xml:space="preserve">Świadczenia wychowawcze </w:t>
      </w:r>
      <w:r>
        <w:rPr>
          <w:b/>
          <w:i/>
          <w:u w:val="single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9"/>
        <w:gridCol w:w="3020"/>
        <w:gridCol w:w="3012"/>
      </w:tblGrid>
      <w:tr w:rsidR="00530827" w:rsidTr="00530827">
        <w:tc>
          <w:tcPr>
            <w:tcW w:w="3029" w:type="dxa"/>
          </w:tcPr>
          <w:p w:rsidR="00530827" w:rsidRPr="00FD0C6F" w:rsidRDefault="00530827" w:rsidP="00530827">
            <w:pPr>
              <w:spacing w:after="200"/>
              <w:jc w:val="both"/>
              <w:rPr>
                <w:b/>
              </w:rPr>
            </w:pPr>
            <w:r w:rsidRPr="00FD0C6F">
              <w:rPr>
                <w:b/>
              </w:rPr>
              <w:t xml:space="preserve">Wypłacone świadczenia </w:t>
            </w:r>
            <w:r>
              <w:rPr>
                <w:b/>
              </w:rPr>
              <w:t>wychowawcze</w:t>
            </w:r>
          </w:p>
        </w:tc>
        <w:tc>
          <w:tcPr>
            <w:tcW w:w="3020" w:type="dxa"/>
          </w:tcPr>
          <w:p w:rsidR="00530827" w:rsidRPr="00FD0C6F" w:rsidRDefault="00530827" w:rsidP="00530827">
            <w:pPr>
              <w:spacing w:after="200"/>
              <w:jc w:val="center"/>
              <w:rPr>
                <w:b/>
              </w:rPr>
            </w:pPr>
            <w:r w:rsidRPr="00FD0C6F">
              <w:rPr>
                <w:b/>
              </w:rPr>
              <w:t>Liczba świadczeń</w:t>
            </w:r>
          </w:p>
        </w:tc>
        <w:tc>
          <w:tcPr>
            <w:tcW w:w="3012" w:type="dxa"/>
          </w:tcPr>
          <w:p w:rsidR="00530827" w:rsidRPr="00FD0C6F" w:rsidRDefault="00530827" w:rsidP="00530827">
            <w:pPr>
              <w:spacing w:after="200"/>
              <w:jc w:val="center"/>
              <w:rPr>
                <w:b/>
              </w:rPr>
            </w:pPr>
            <w:r w:rsidRPr="00FD0C6F">
              <w:rPr>
                <w:b/>
              </w:rPr>
              <w:t>Kwota</w:t>
            </w:r>
          </w:p>
        </w:tc>
      </w:tr>
      <w:tr w:rsidR="00530827" w:rsidTr="00530827">
        <w:tc>
          <w:tcPr>
            <w:tcW w:w="3029" w:type="dxa"/>
          </w:tcPr>
          <w:p w:rsidR="00530827" w:rsidRDefault="00530827" w:rsidP="00530827">
            <w:pPr>
              <w:spacing w:after="200"/>
              <w:jc w:val="both"/>
            </w:pPr>
            <w:r>
              <w:t>Świadczenie wychowawcze</w:t>
            </w:r>
          </w:p>
        </w:tc>
        <w:tc>
          <w:tcPr>
            <w:tcW w:w="3020" w:type="dxa"/>
          </w:tcPr>
          <w:p w:rsidR="00530827" w:rsidRDefault="004D34FF" w:rsidP="00530827">
            <w:pPr>
              <w:spacing w:after="200"/>
              <w:jc w:val="center"/>
            </w:pPr>
            <w:r>
              <w:t>14979</w:t>
            </w:r>
          </w:p>
        </w:tc>
        <w:tc>
          <w:tcPr>
            <w:tcW w:w="3012" w:type="dxa"/>
          </w:tcPr>
          <w:p w:rsidR="00530827" w:rsidRDefault="004D34FF" w:rsidP="00530827">
            <w:pPr>
              <w:spacing w:after="200"/>
              <w:jc w:val="center"/>
            </w:pPr>
            <w:r>
              <w:t>7456132</w:t>
            </w:r>
          </w:p>
        </w:tc>
      </w:tr>
    </w:tbl>
    <w:p w:rsidR="00530827" w:rsidRPr="00894B72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CD0DF1" w:rsidRDefault="00CD0DF1" w:rsidP="00530827">
      <w:pPr>
        <w:spacing w:after="200"/>
        <w:jc w:val="both"/>
        <w:rPr>
          <w:color w:val="FF0000"/>
        </w:rPr>
      </w:pPr>
    </w:p>
    <w:p w:rsidR="00530827" w:rsidRPr="00465B20" w:rsidRDefault="00530827" w:rsidP="00530827">
      <w:pPr>
        <w:spacing w:after="200"/>
        <w:jc w:val="both"/>
        <w:rPr>
          <w:b/>
          <w:i/>
          <w:u w:val="single"/>
        </w:rPr>
      </w:pPr>
      <w:r w:rsidRPr="00465B20">
        <w:rPr>
          <w:b/>
          <w:i/>
          <w:u w:val="single"/>
        </w:rPr>
        <w:t xml:space="preserve">Postępowanie wobec dłużników alimentacyjnych. </w:t>
      </w:r>
    </w:p>
    <w:p w:rsidR="00530827" w:rsidRDefault="00530827" w:rsidP="00530827">
      <w:pPr>
        <w:spacing w:after="200"/>
        <w:jc w:val="both"/>
      </w:pPr>
      <w:r>
        <w:t>W 201</w:t>
      </w:r>
      <w:r w:rsidR="00F662CA">
        <w:t>9</w:t>
      </w:r>
      <w:r>
        <w:t xml:space="preserve"> r. prowadzono działania wobec</w:t>
      </w:r>
      <w:r w:rsidR="007F4BAE">
        <w:t xml:space="preserve"> </w:t>
      </w:r>
      <w:r w:rsidR="00F662CA">
        <w:rPr>
          <w:color w:val="FF0000"/>
        </w:rPr>
        <w:t>……</w:t>
      </w:r>
      <w:r>
        <w:t xml:space="preserve"> dłużników alimentacyjnych.</w:t>
      </w:r>
    </w:p>
    <w:p w:rsidR="00530827" w:rsidRDefault="00530827" w:rsidP="00530827">
      <w:pPr>
        <w:spacing w:after="200"/>
        <w:jc w:val="both"/>
      </w:pPr>
      <w:r>
        <w:t>W ramach tych działań, między innymi:</w:t>
      </w:r>
    </w:p>
    <w:p w:rsidR="00530827" w:rsidRDefault="00530827" w:rsidP="00530827">
      <w:pPr>
        <w:spacing w:after="200"/>
        <w:jc w:val="both"/>
      </w:pPr>
      <w:r>
        <w:t xml:space="preserve">- wezwano na wywiad alimentacyjny </w:t>
      </w:r>
      <w:r w:rsidR="00F662CA">
        <w:rPr>
          <w:color w:val="FF0000"/>
        </w:rPr>
        <w:t>……..</w:t>
      </w:r>
      <w:r>
        <w:t xml:space="preserve">  dłużników;</w:t>
      </w:r>
    </w:p>
    <w:p w:rsidR="00530827" w:rsidRDefault="00530827" w:rsidP="00530827">
      <w:pPr>
        <w:spacing w:after="200"/>
        <w:jc w:val="both"/>
      </w:pPr>
      <w:r>
        <w:t>- przeprowadzono</w:t>
      </w:r>
      <w:r w:rsidR="007F4BAE">
        <w:t xml:space="preserve"> </w:t>
      </w:r>
      <w:r w:rsidR="00F662CA">
        <w:rPr>
          <w:color w:val="FF0000"/>
        </w:rPr>
        <w:t>……….</w:t>
      </w:r>
      <w:r>
        <w:t xml:space="preserve">  wywiadów alimentacyjnych;</w:t>
      </w:r>
    </w:p>
    <w:p w:rsidR="00530827" w:rsidRDefault="00530827" w:rsidP="00530827">
      <w:pPr>
        <w:spacing w:after="200"/>
        <w:jc w:val="both"/>
      </w:pPr>
      <w:r>
        <w:t xml:space="preserve">- odebrano </w:t>
      </w:r>
      <w:r w:rsidR="00F662CA">
        <w:rPr>
          <w:color w:val="FF0000"/>
        </w:rPr>
        <w:t>………</w:t>
      </w:r>
      <w:r>
        <w:t xml:space="preserve"> oświadczenia majątkowe;</w:t>
      </w:r>
    </w:p>
    <w:p w:rsidR="007F4BAE" w:rsidRDefault="00530827" w:rsidP="007F4BAE">
      <w:pPr>
        <w:spacing w:after="0"/>
        <w:jc w:val="both"/>
      </w:pPr>
      <w:r>
        <w:t xml:space="preserve">- wystąpiono do Powiatowego Urzędu Pracy w Dzierzgoniu z wnioskiem o aktywizację zawodową  </w:t>
      </w:r>
    </w:p>
    <w:p w:rsidR="00530827" w:rsidRDefault="00F662CA" w:rsidP="007F4BAE">
      <w:pPr>
        <w:spacing w:after="0"/>
        <w:jc w:val="both"/>
      </w:pPr>
      <w:r>
        <w:rPr>
          <w:color w:val="FF0000"/>
        </w:rPr>
        <w:t>……….</w:t>
      </w:r>
      <w:r w:rsidR="00530827">
        <w:t xml:space="preserve">  dłużnika alimentacyjnego;</w:t>
      </w:r>
    </w:p>
    <w:p w:rsidR="007F4BAE" w:rsidRDefault="007F4BAE" w:rsidP="007F4BAE">
      <w:pPr>
        <w:spacing w:after="0"/>
        <w:jc w:val="both"/>
      </w:pPr>
    </w:p>
    <w:p w:rsidR="00530827" w:rsidRDefault="00530827" w:rsidP="00530827">
      <w:pPr>
        <w:spacing w:after="200"/>
        <w:jc w:val="both"/>
      </w:pPr>
      <w:r>
        <w:t xml:space="preserve">- wobec </w:t>
      </w:r>
      <w:r w:rsidR="00F662CA">
        <w:rPr>
          <w:color w:val="FF0000"/>
        </w:rPr>
        <w:t>……….</w:t>
      </w:r>
      <w:r>
        <w:t xml:space="preserve"> dłużników alimentacyjnych , wszczęto procedurę uznania za uchylających się od zobowiązań alimentacyjnych,</w:t>
      </w:r>
    </w:p>
    <w:p w:rsidR="00530827" w:rsidRDefault="00530827" w:rsidP="00530827">
      <w:pPr>
        <w:spacing w:after="200"/>
        <w:jc w:val="both"/>
      </w:pPr>
      <w:r>
        <w:t xml:space="preserve">- zgłoszono do Biura Informacji Gospodarczej </w:t>
      </w:r>
      <w:r w:rsidR="00F662CA">
        <w:rPr>
          <w:color w:val="FF0000"/>
        </w:rPr>
        <w:t>……..</w:t>
      </w:r>
      <w:r>
        <w:t xml:space="preserve"> dłużników wraz z informacją o wysokości zobowiązań alimentacyjnych;</w:t>
      </w:r>
    </w:p>
    <w:p w:rsidR="00530827" w:rsidRDefault="00530827" w:rsidP="00530827">
      <w:pPr>
        <w:spacing w:after="200"/>
        <w:jc w:val="both"/>
      </w:pPr>
      <w:r>
        <w:t xml:space="preserve">- w stosunku do </w:t>
      </w:r>
      <w:r w:rsidR="00F662CA">
        <w:rPr>
          <w:color w:val="FF0000"/>
        </w:rPr>
        <w:t>……….</w:t>
      </w:r>
      <w:r w:rsidR="00FF3CF3">
        <w:t xml:space="preserve"> </w:t>
      </w:r>
      <w:r>
        <w:t xml:space="preserve">osób, wystąpiono do prokuratury z wnioskiem o ściganie za przestępstwo określone w art..209 </w:t>
      </w:r>
      <w:r>
        <w:rPr>
          <w:rFonts w:cstheme="minorHAnsi"/>
        </w:rPr>
        <w:t>§</w:t>
      </w:r>
      <w:r>
        <w:t xml:space="preserve"> 1 kk oraz z wnioskiem dla  </w:t>
      </w:r>
      <w:r w:rsidR="00F662CA">
        <w:rPr>
          <w:color w:val="FF0000"/>
        </w:rPr>
        <w:t>……..</w:t>
      </w:r>
      <w:r>
        <w:t xml:space="preserve"> osób do Starosty Sztumskiego o zatrzymanie prawa jazdy;</w:t>
      </w:r>
    </w:p>
    <w:p w:rsidR="00530827" w:rsidRDefault="00530827" w:rsidP="00530827">
      <w:pPr>
        <w:spacing w:after="200"/>
        <w:jc w:val="both"/>
      </w:pPr>
      <w:r>
        <w:t xml:space="preserve">- w związku ze zmianą ustawy o pomocy osobom uprawnionym do alimentów na podstawie art. 27 ust 3 i 3a wystąpiono do komorników sądowych z wnioskami o przyłączenie do postępowania egzekucyjnego w </w:t>
      </w:r>
      <w:r w:rsidR="00F662CA">
        <w:rPr>
          <w:color w:val="FF0000"/>
        </w:rPr>
        <w:t>……….</w:t>
      </w:r>
      <w:r w:rsidR="007F4BAE">
        <w:t xml:space="preserve"> </w:t>
      </w:r>
      <w:r>
        <w:t>przypadkach.</w:t>
      </w:r>
    </w:p>
    <w:p w:rsidR="00530827" w:rsidRDefault="00530827" w:rsidP="00530827">
      <w:pPr>
        <w:spacing w:after="200"/>
        <w:jc w:val="both"/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7083"/>
        <w:gridCol w:w="2126"/>
      </w:tblGrid>
      <w:tr w:rsidR="00530827" w:rsidTr="00530827">
        <w:tc>
          <w:tcPr>
            <w:tcW w:w="7083" w:type="dxa"/>
          </w:tcPr>
          <w:p w:rsidR="00530827" w:rsidRPr="00170848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170848">
              <w:rPr>
                <w:b/>
                <w:i/>
              </w:rPr>
              <w:t>Wykonanie finansowe w zakresie ustawy o pomocy uprawnionym do alimentów</w:t>
            </w:r>
          </w:p>
        </w:tc>
        <w:tc>
          <w:tcPr>
            <w:tcW w:w="2126" w:type="dxa"/>
          </w:tcPr>
          <w:p w:rsidR="00530827" w:rsidRPr="00170848" w:rsidRDefault="00530827" w:rsidP="00530827">
            <w:pPr>
              <w:spacing w:after="200"/>
              <w:jc w:val="both"/>
              <w:rPr>
                <w:b/>
                <w:i/>
              </w:rPr>
            </w:pPr>
            <w:r w:rsidRPr="00170848">
              <w:rPr>
                <w:b/>
                <w:i/>
              </w:rPr>
              <w:t>Kwota</w:t>
            </w:r>
          </w:p>
        </w:tc>
      </w:tr>
      <w:tr w:rsidR="00530827" w:rsidTr="00530827">
        <w:tc>
          <w:tcPr>
            <w:tcW w:w="7083" w:type="dxa"/>
          </w:tcPr>
          <w:p w:rsidR="00530827" w:rsidRDefault="00530827" w:rsidP="00530827">
            <w:pPr>
              <w:spacing w:after="200"/>
              <w:jc w:val="both"/>
            </w:pPr>
            <w:r>
              <w:t xml:space="preserve">Wypłata świadczeń z funduszu alimentacyjnego </w:t>
            </w:r>
          </w:p>
        </w:tc>
        <w:tc>
          <w:tcPr>
            <w:tcW w:w="2126" w:type="dxa"/>
          </w:tcPr>
          <w:p w:rsidR="00530827" w:rsidRDefault="00530827" w:rsidP="00530827">
            <w:pPr>
              <w:spacing w:after="200"/>
              <w:jc w:val="both"/>
            </w:pPr>
          </w:p>
        </w:tc>
      </w:tr>
      <w:tr w:rsidR="00530827" w:rsidTr="00530827">
        <w:tc>
          <w:tcPr>
            <w:tcW w:w="7083" w:type="dxa"/>
          </w:tcPr>
          <w:p w:rsidR="00530827" w:rsidRDefault="00530827" w:rsidP="00530827">
            <w:pPr>
              <w:spacing w:after="200"/>
              <w:jc w:val="both"/>
            </w:pPr>
            <w:r>
              <w:t>Fundusz alimentacyjny zwrócony przez dłużników</w:t>
            </w:r>
          </w:p>
          <w:p w:rsidR="00EA4BA8" w:rsidRDefault="00EA4BA8" w:rsidP="00530827">
            <w:pPr>
              <w:spacing w:after="200"/>
              <w:jc w:val="both"/>
            </w:pPr>
            <w:r>
              <w:t>W tym:</w:t>
            </w:r>
          </w:p>
          <w:p w:rsidR="00EA4BA8" w:rsidRDefault="00EA4BA8" w:rsidP="00530827">
            <w:pPr>
              <w:spacing w:after="200"/>
              <w:jc w:val="both"/>
            </w:pPr>
            <w:r>
              <w:lastRenderedPageBreak/>
              <w:t>Fundusz alimentacyjny</w:t>
            </w:r>
          </w:p>
          <w:p w:rsidR="00EA4BA8" w:rsidRDefault="00EA4BA8" w:rsidP="00530827">
            <w:pPr>
              <w:spacing w:after="200"/>
              <w:jc w:val="both"/>
            </w:pPr>
            <w:r>
              <w:t>Zaliczka alimentacyjna</w:t>
            </w:r>
          </w:p>
          <w:p w:rsidR="00EA4BA8" w:rsidRDefault="00EA4BA8" w:rsidP="00530827">
            <w:pPr>
              <w:spacing w:after="200"/>
              <w:jc w:val="both"/>
            </w:pPr>
            <w:r>
              <w:t>Odsetki</w:t>
            </w:r>
          </w:p>
          <w:p w:rsidR="00EA4BA8" w:rsidRDefault="00EA4BA8" w:rsidP="00530827">
            <w:pPr>
              <w:spacing w:after="200"/>
              <w:jc w:val="both"/>
            </w:pPr>
            <w:r>
              <w:t>Koszty upomnienia</w:t>
            </w:r>
          </w:p>
        </w:tc>
        <w:tc>
          <w:tcPr>
            <w:tcW w:w="2126" w:type="dxa"/>
          </w:tcPr>
          <w:p w:rsidR="00EA4BA8" w:rsidRDefault="00EA4BA8" w:rsidP="00530827">
            <w:pPr>
              <w:spacing w:after="200"/>
              <w:jc w:val="both"/>
            </w:pPr>
          </w:p>
          <w:p w:rsidR="00EA4BA8" w:rsidRDefault="00EA4BA8" w:rsidP="00530827">
            <w:pPr>
              <w:spacing w:after="200"/>
              <w:jc w:val="both"/>
            </w:pPr>
          </w:p>
          <w:p w:rsidR="00EA4BA8" w:rsidRDefault="00EA4BA8" w:rsidP="00530827">
            <w:pPr>
              <w:spacing w:after="200"/>
              <w:jc w:val="both"/>
            </w:pPr>
          </w:p>
        </w:tc>
      </w:tr>
    </w:tbl>
    <w:p w:rsidR="00530827" w:rsidRPr="00894B72" w:rsidRDefault="00530827" w:rsidP="00530827">
      <w:pPr>
        <w:spacing w:after="200"/>
        <w:jc w:val="both"/>
        <w:rPr>
          <w:sz w:val="16"/>
          <w:szCs w:val="16"/>
        </w:rPr>
      </w:pPr>
      <w:r w:rsidRPr="00894B72">
        <w:rPr>
          <w:sz w:val="16"/>
          <w:szCs w:val="16"/>
        </w:rPr>
        <w:t>Źródło: opracowanie własne</w:t>
      </w:r>
    </w:p>
    <w:p w:rsidR="00CD0DF1" w:rsidRDefault="00CD0DF1" w:rsidP="00530827">
      <w:pPr>
        <w:jc w:val="both"/>
        <w:rPr>
          <w:color w:val="FF0000"/>
        </w:rPr>
      </w:pPr>
    </w:p>
    <w:p w:rsidR="00CD0DF1" w:rsidRDefault="00CD0DF1" w:rsidP="00530827">
      <w:pPr>
        <w:jc w:val="both"/>
        <w:rPr>
          <w:color w:val="FF0000"/>
        </w:rPr>
      </w:pPr>
    </w:p>
    <w:p w:rsidR="00530827" w:rsidRDefault="00530827" w:rsidP="00530827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Dodatki mieszkaniowe</w:t>
      </w:r>
    </w:p>
    <w:p w:rsidR="00530827" w:rsidRPr="00CD0DF1" w:rsidRDefault="00530827" w:rsidP="00530827">
      <w:pPr>
        <w:ind w:firstLine="709"/>
        <w:jc w:val="both"/>
        <w:rPr>
          <w:color w:val="auto"/>
        </w:rPr>
      </w:pPr>
      <w:r w:rsidRPr="00CD0DF1">
        <w:rPr>
          <w:color w:val="auto"/>
        </w:rPr>
        <w:t>W 201</w:t>
      </w:r>
      <w:r w:rsidR="00F662CA" w:rsidRPr="00CD0DF1">
        <w:rPr>
          <w:color w:val="auto"/>
        </w:rPr>
        <w:t>9</w:t>
      </w:r>
      <w:r w:rsidRPr="00CD0DF1">
        <w:rPr>
          <w:color w:val="auto"/>
        </w:rPr>
        <w:t xml:space="preserve"> r. wpłynęło </w:t>
      </w:r>
      <w:r w:rsidR="00CD0DF1" w:rsidRPr="00CD0DF1">
        <w:rPr>
          <w:b/>
          <w:bCs/>
          <w:color w:val="auto"/>
        </w:rPr>
        <w:t>442</w:t>
      </w:r>
      <w:r w:rsidR="00F662CA" w:rsidRPr="00CD0DF1">
        <w:rPr>
          <w:b/>
          <w:bCs/>
          <w:color w:val="auto"/>
        </w:rPr>
        <w:t>.</w:t>
      </w:r>
      <w:r w:rsidRPr="00CD0DF1">
        <w:rPr>
          <w:color w:val="auto"/>
        </w:rPr>
        <w:t xml:space="preserve"> wniosków o przyznanie dodatku mieszkaniowego oraz wydano w tym zakresie </w:t>
      </w:r>
      <w:r w:rsidR="00CD0DF1">
        <w:rPr>
          <w:color w:val="auto"/>
        </w:rPr>
        <w:t>441</w:t>
      </w:r>
      <w:r w:rsidRPr="00CD0DF1">
        <w:rPr>
          <w:color w:val="auto"/>
        </w:rPr>
        <w:t xml:space="preserve"> decyzji administracyjnych. Dofinansowano wydatki mieszkaniowe dla</w:t>
      </w:r>
      <w:r w:rsidR="00CD0DF1">
        <w:rPr>
          <w:color w:val="auto"/>
        </w:rPr>
        <w:t xml:space="preserve"> </w:t>
      </w:r>
      <w:r w:rsidR="00CD0DF1" w:rsidRPr="00CD0DF1">
        <w:rPr>
          <w:b/>
          <w:bCs/>
          <w:color w:val="auto"/>
        </w:rPr>
        <w:t>276</w:t>
      </w:r>
      <w:r w:rsidR="00CD0DF1">
        <w:rPr>
          <w:color w:val="auto"/>
        </w:rPr>
        <w:t xml:space="preserve"> </w:t>
      </w:r>
      <w:r w:rsidRPr="00CD0DF1">
        <w:rPr>
          <w:color w:val="auto"/>
        </w:rPr>
        <w:t xml:space="preserve">gospodarstw domowych. Kwota wypłaconego dodatku mieszkaniowego- zależała od osiągniętego dochodu i ponoszonych wydatków. Minimalna wysokość dodatku wynosiła </w:t>
      </w:r>
      <w:r w:rsidR="00CD0DF1">
        <w:rPr>
          <w:color w:val="auto"/>
        </w:rPr>
        <w:t>23,34</w:t>
      </w:r>
      <w:r w:rsidRPr="00CD0DF1">
        <w:rPr>
          <w:color w:val="auto"/>
        </w:rPr>
        <w:t xml:space="preserve"> zł miesięcznie, a maksymalna  </w:t>
      </w:r>
      <w:r w:rsidR="00CD0DF1">
        <w:rPr>
          <w:color w:val="auto"/>
        </w:rPr>
        <w:t>639,77</w:t>
      </w:r>
      <w:r w:rsidRPr="00CD0DF1">
        <w:rPr>
          <w:color w:val="auto"/>
        </w:rPr>
        <w:t xml:space="preserve"> zł miesięcznie. Wypłaty dodatków mieszkaniowych były finansowane z budżetu Gminy  Dzierzgoń. W minionym roku na realizację zadania, polegającego na przyznawaniu dodatków mieszkaniowych wydatkowaną łączną kwotę</w:t>
      </w:r>
      <w:r w:rsidR="00CD0DF1">
        <w:rPr>
          <w:color w:val="auto"/>
        </w:rPr>
        <w:t xml:space="preserve"> </w:t>
      </w:r>
      <w:r w:rsidR="00B15FDB" w:rsidRPr="00CD0DF1">
        <w:rPr>
          <w:b/>
          <w:bCs/>
          <w:color w:val="auto"/>
        </w:rPr>
        <w:t>585</w:t>
      </w:r>
      <w:r w:rsidR="00CD0DF1" w:rsidRPr="00CD0DF1">
        <w:rPr>
          <w:b/>
          <w:bCs/>
          <w:color w:val="auto"/>
        </w:rPr>
        <w:t xml:space="preserve"> </w:t>
      </w:r>
      <w:r w:rsidR="00B15FDB" w:rsidRPr="00CD0DF1">
        <w:rPr>
          <w:b/>
          <w:bCs/>
          <w:color w:val="auto"/>
        </w:rPr>
        <w:t>827,64</w:t>
      </w:r>
      <w:r w:rsidR="00CD0DF1" w:rsidRPr="00CD0DF1">
        <w:rPr>
          <w:b/>
          <w:bCs/>
          <w:color w:val="auto"/>
        </w:rPr>
        <w:t xml:space="preserve"> </w:t>
      </w:r>
      <w:r w:rsidRPr="00CD0DF1">
        <w:rPr>
          <w:b/>
          <w:bCs/>
          <w:color w:val="auto"/>
        </w:rPr>
        <w:t>zł</w:t>
      </w:r>
      <w:r w:rsidRPr="00CD0DF1">
        <w:rPr>
          <w:color w:val="auto"/>
        </w:rPr>
        <w:t>.</w:t>
      </w:r>
    </w:p>
    <w:p w:rsidR="00B33D30" w:rsidRDefault="00B33D30" w:rsidP="00530827">
      <w:pPr>
        <w:jc w:val="both"/>
        <w:rPr>
          <w:b/>
          <w:i/>
          <w:u w:val="single"/>
        </w:rPr>
      </w:pPr>
    </w:p>
    <w:p w:rsidR="00530827" w:rsidRDefault="00530827" w:rsidP="00530827">
      <w:pPr>
        <w:jc w:val="both"/>
      </w:pPr>
      <w:r w:rsidRPr="00B57C17">
        <w:rPr>
          <w:b/>
          <w:i/>
          <w:u w:val="single"/>
        </w:rPr>
        <w:t>Zryczałtowany dodatek energetyczny</w:t>
      </w:r>
      <w:r>
        <w:t>,</w:t>
      </w:r>
    </w:p>
    <w:p w:rsidR="00530827" w:rsidRPr="00CD0DF1" w:rsidRDefault="00530827" w:rsidP="00530827">
      <w:pPr>
        <w:ind w:firstLine="709"/>
        <w:jc w:val="both"/>
        <w:rPr>
          <w:color w:val="auto"/>
        </w:rPr>
      </w:pPr>
      <w:r w:rsidRPr="00CD0DF1">
        <w:rPr>
          <w:color w:val="auto"/>
        </w:rPr>
        <w:t>Zryczałtowany dodatek energetyczny, który stanowi częściową rekompensatę kosztów ponoszonych z tytułu opłat za energię elektryczną, był przyznawany osobom, które miały ustalone prawo do dodatku mieszkaniowego. w 201</w:t>
      </w:r>
      <w:r w:rsidR="00F662CA" w:rsidRPr="00CD0DF1">
        <w:rPr>
          <w:color w:val="auto"/>
        </w:rPr>
        <w:t>9</w:t>
      </w:r>
      <w:r w:rsidRPr="00CD0DF1">
        <w:rPr>
          <w:color w:val="auto"/>
        </w:rPr>
        <w:t xml:space="preserve"> roku złożono</w:t>
      </w:r>
      <w:r w:rsidRPr="00CD0DF1">
        <w:rPr>
          <w:b/>
          <w:bCs/>
          <w:color w:val="auto"/>
        </w:rPr>
        <w:t xml:space="preserve"> </w:t>
      </w:r>
      <w:r w:rsidR="00543B80" w:rsidRPr="00CD0DF1">
        <w:rPr>
          <w:b/>
          <w:bCs/>
          <w:color w:val="auto"/>
        </w:rPr>
        <w:t>84</w:t>
      </w:r>
      <w:r w:rsidRPr="00CD0DF1">
        <w:rPr>
          <w:color w:val="auto"/>
        </w:rPr>
        <w:t xml:space="preserve"> wniosków o przyznanie dodatku energetycznego. Kwota wypłaconego zryczałtowanego dodatku energetycznego za rok 201</w:t>
      </w:r>
      <w:r w:rsidR="00F662CA" w:rsidRPr="00CD0DF1">
        <w:rPr>
          <w:color w:val="auto"/>
        </w:rPr>
        <w:t>9</w:t>
      </w:r>
      <w:r w:rsidRPr="00CD0DF1">
        <w:rPr>
          <w:color w:val="auto"/>
        </w:rPr>
        <w:t xml:space="preserve"> wynosi </w:t>
      </w:r>
      <w:r w:rsidR="00543B80" w:rsidRPr="00CD0DF1">
        <w:rPr>
          <w:b/>
          <w:bCs/>
          <w:color w:val="auto"/>
        </w:rPr>
        <w:t>5476,7</w:t>
      </w:r>
      <w:r w:rsidR="00CD0DF1" w:rsidRPr="00CD0DF1">
        <w:rPr>
          <w:b/>
          <w:bCs/>
          <w:color w:val="auto"/>
        </w:rPr>
        <w:t xml:space="preserve">6 </w:t>
      </w:r>
      <w:r w:rsidRPr="00CD0DF1">
        <w:rPr>
          <w:b/>
          <w:bCs/>
          <w:color w:val="auto"/>
        </w:rPr>
        <w:t>zł</w:t>
      </w:r>
      <w:r w:rsidR="00A24E3E" w:rsidRPr="00CD0DF1">
        <w:rPr>
          <w:color w:val="auto"/>
        </w:rPr>
        <w:t>.</w:t>
      </w:r>
      <w:r w:rsidRPr="00CD0DF1">
        <w:rPr>
          <w:color w:val="auto"/>
        </w:rPr>
        <w:t xml:space="preserve"> </w:t>
      </w:r>
    </w:p>
    <w:p w:rsidR="00B33D30" w:rsidRPr="00CD0DF1" w:rsidRDefault="00B33D30" w:rsidP="00530827">
      <w:pPr>
        <w:jc w:val="both"/>
        <w:rPr>
          <w:i/>
          <w:color w:val="auto"/>
          <w:u w:val="single"/>
        </w:rPr>
      </w:pPr>
    </w:p>
    <w:p w:rsidR="0066485A" w:rsidRPr="00CB3EF7" w:rsidRDefault="00530827" w:rsidP="00CD0DF1">
      <w:pPr>
        <w:jc w:val="both"/>
        <w:rPr>
          <w:iCs/>
          <w:sz w:val="28"/>
          <w:szCs w:val="28"/>
        </w:rPr>
      </w:pPr>
      <w:r w:rsidRPr="00CB3EF7">
        <w:rPr>
          <w:b/>
          <w:iCs/>
          <w:sz w:val="28"/>
          <w:szCs w:val="28"/>
        </w:rPr>
        <w:t>Wspieranie rodziny i system Pieczy zastępczej</w:t>
      </w:r>
    </w:p>
    <w:p w:rsidR="00530827" w:rsidRPr="00A56499" w:rsidRDefault="00530827" w:rsidP="00530827">
      <w:pPr>
        <w:ind w:firstLine="709"/>
        <w:jc w:val="both"/>
        <w:rPr>
          <w:sz w:val="18"/>
          <w:szCs w:val="18"/>
        </w:rPr>
      </w:pPr>
      <w:r w:rsidRPr="00B57C17">
        <w:t xml:space="preserve">W związku z umieszczenia dziecka w placówce opiekuńczo-wychowawczej, regionalnej placówce opiekuńczo-terapeutycznej albo interwencyjnym ośrodku </w:t>
      </w:r>
      <w:proofErr w:type="spellStart"/>
      <w:r w:rsidRPr="00B57C17">
        <w:t>preadopcyjnym</w:t>
      </w:r>
      <w:proofErr w:type="spellEnd"/>
      <w:r w:rsidRPr="00B57C17">
        <w:t xml:space="preserve"> gmina właściwa ze względu na miejsce zamieszkania dziecka po umieszczeniu go po w pieczy zastępczej ponosi wydatki związane z utrzymaniem dziecka w placówce. W 201</w:t>
      </w:r>
      <w:r w:rsidR="00F662CA">
        <w:t>9</w:t>
      </w:r>
      <w:r w:rsidRPr="00B57C17">
        <w:t xml:space="preserve"> roku w placówkach przebywało </w:t>
      </w:r>
      <w:r w:rsidR="009A1C10" w:rsidRPr="00CC4057">
        <w:rPr>
          <w:b/>
          <w:bCs/>
        </w:rPr>
        <w:t>29</w:t>
      </w:r>
      <w:r w:rsidRPr="00B57C17">
        <w:t xml:space="preserve"> dzieci z terenu miasta i gminy Dzierzgoń, łączny koszt  pieczy zastępczej w 201</w:t>
      </w:r>
      <w:r w:rsidR="00F662CA">
        <w:t>9</w:t>
      </w:r>
      <w:r w:rsidRPr="00B57C17">
        <w:t xml:space="preserve"> roku wyniósł </w:t>
      </w:r>
      <w:r w:rsidR="00CC4057" w:rsidRPr="00CC4057">
        <w:rPr>
          <w:rFonts w:ascii="Czcionka tekstu podstawowego" w:hAnsi="Czcionka tekstu podstawowego"/>
          <w:bCs/>
          <w:color w:val="D34817" w:themeColor="accent1"/>
        </w:rPr>
        <w:t xml:space="preserve">………. </w:t>
      </w:r>
      <w:r w:rsidRPr="00CC4057">
        <w:rPr>
          <w:color w:val="D34817" w:themeColor="accent1"/>
        </w:rPr>
        <w:t>zł.</w:t>
      </w:r>
    </w:p>
    <w:p w:rsidR="00CD0DF1" w:rsidRDefault="00CD0DF1" w:rsidP="00530827">
      <w:pPr>
        <w:spacing w:after="200"/>
        <w:jc w:val="both"/>
        <w:rPr>
          <w:b/>
          <w:i/>
          <w:color w:val="FF0000"/>
          <w:u w:val="single"/>
        </w:rPr>
      </w:pPr>
    </w:p>
    <w:p w:rsidR="00530827" w:rsidRPr="00AE1270" w:rsidRDefault="00530827" w:rsidP="00530827">
      <w:pPr>
        <w:spacing w:after="200"/>
        <w:jc w:val="both"/>
        <w:rPr>
          <w:b/>
          <w:i/>
          <w:u w:val="single"/>
        </w:rPr>
      </w:pPr>
      <w:r w:rsidRPr="00AE1270">
        <w:rPr>
          <w:b/>
          <w:i/>
          <w:u w:val="single"/>
        </w:rPr>
        <w:t xml:space="preserve">Asystent rodziny jako forma wsparcia dziecka i rodziny. </w:t>
      </w:r>
    </w:p>
    <w:p w:rsidR="00530827" w:rsidRDefault="00530827" w:rsidP="00530827">
      <w:pPr>
        <w:spacing w:after="200"/>
        <w:jc w:val="both"/>
      </w:pPr>
      <w:r>
        <w:t xml:space="preserve">       W 201</w:t>
      </w:r>
      <w:r w:rsidR="00F662CA">
        <w:t>9</w:t>
      </w:r>
      <w:r>
        <w:t xml:space="preserve"> roku na wniosek pracowników socjalnych, </w:t>
      </w:r>
      <w:r w:rsidR="00CC4057">
        <w:t>asystenci</w:t>
      </w:r>
      <w:r>
        <w:t xml:space="preserve"> rodziny współpracowa</w:t>
      </w:r>
      <w:r w:rsidR="00CC4057">
        <w:t>li</w:t>
      </w:r>
      <w:r>
        <w:t xml:space="preserve"> z </w:t>
      </w:r>
      <w:r w:rsidR="00CD0DF1" w:rsidRPr="00CC4057">
        <w:rPr>
          <w:bCs/>
          <w:color w:val="auto"/>
        </w:rPr>
        <w:t xml:space="preserve"> </w:t>
      </w:r>
      <w:r w:rsidR="00CC4057" w:rsidRPr="00CC4057">
        <w:rPr>
          <w:bCs/>
          <w:color w:val="auto"/>
        </w:rPr>
        <w:t>14</w:t>
      </w:r>
      <w:r w:rsidR="00CC4057" w:rsidRPr="00CC4057">
        <w:rPr>
          <w:b/>
          <w:color w:val="auto"/>
        </w:rPr>
        <w:t xml:space="preserve"> </w:t>
      </w:r>
      <w:r>
        <w:t xml:space="preserve">rodzinami. Asystent </w:t>
      </w:r>
      <w:r w:rsidR="00CC4057">
        <w:t>rodziny ma</w:t>
      </w:r>
      <w:r>
        <w:t xml:space="preserve"> za zadanie pomagać rodzinom w podstawowych czynnościach życiowych, pomóc rodzinom wyjść z trudnej sytuacji życiowej i bezradności. </w:t>
      </w:r>
    </w:p>
    <w:p w:rsidR="000C43BB" w:rsidRDefault="000C43BB" w:rsidP="00530827">
      <w:pPr>
        <w:spacing w:after="200"/>
        <w:jc w:val="both"/>
        <w:rPr>
          <w:b/>
          <w:i/>
          <w:u w:val="single"/>
        </w:rPr>
      </w:pPr>
    </w:p>
    <w:p w:rsidR="00CB3EF7" w:rsidRDefault="00CB3EF7" w:rsidP="00530827">
      <w:pPr>
        <w:spacing w:after="200"/>
        <w:jc w:val="both"/>
        <w:rPr>
          <w:b/>
          <w:i/>
          <w:u w:val="single"/>
        </w:rPr>
      </w:pPr>
    </w:p>
    <w:p w:rsidR="00530827" w:rsidRPr="00CB3EF7" w:rsidRDefault="00530827" w:rsidP="00530827">
      <w:pPr>
        <w:spacing w:after="200"/>
        <w:jc w:val="both"/>
        <w:rPr>
          <w:b/>
          <w:iCs/>
          <w:sz w:val="28"/>
          <w:szCs w:val="28"/>
        </w:rPr>
      </w:pPr>
      <w:r w:rsidRPr="00CB3EF7">
        <w:rPr>
          <w:b/>
          <w:iCs/>
          <w:sz w:val="28"/>
          <w:szCs w:val="28"/>
        </w:rPr>
        <w:lastRenderedPageBreak/>
        <w:t>Programu Operacyjnego Pomoc Żywnościowa 2014-2020</w:t>
      </w:r>
    </w:p>
    <w:p w:rsidR="00530827" w:rsidRPr="004659EA" w:rsidRDefault="00E73DBF" w:rsidP="004659EA">
      <w:pPr>
        <w:spacing w:after="200"/>
        <w:ind w:firstLine="360"/>
        <w:jc w:val="both"/>
        <w:rPr>
          <w:rFonts w:ascii="Times New Roman" w:hAnsi="Times New Roman"/>
        </w:rPr>
      </w:pPr>
      <w:r w:rsidRPr="00AB1296">
        <w:rPr>
          <w:rFonts w:ascii="Times New Roman" w:hAnsi="Times New Roman"/>
        </w:rPr>
        <w:t>Miejski Ośrodek Pomocy Społecznej w Dzierzgoniu  we współpracy z Pomorskim Oddziałem Okręgowym Polskiego Czerwonego Krzyża w Gdańsku w</w:t>
      </w:r>
      <w:r w:rsidR="00F662CA">
        <w:rPr>
          <w:rFonts w:ascii="Times New Roman" w:hAnsi="Times New Roman"/>
        </w:rPr>
        <w:t xml:space="preserve"> roku 2019</w:t>
      </w:r>
      <w:r w:rsidRPr="00AB1296">
        <w:rPr>
          <w:rFonts w:ascii="Times New Roman" w:hAnsi="Times New Roman"/>
        </w:rPr>
        <w:t xml:space="preserve"> kontynuował realizację Programu Operacyjnego Pomoc Żywnościowa 2014-2020 współfinansowanego z Europejskiego Funduszu Pomocy Najbardziej Potrzebującym. Żywność wydawano na podstawie skierowań wydanych przez pracowników socjalnych MOPS Dzierzgoń.  W ramach podprogramu w okre</w:t>
      </w:r>
      <w:r w:rsidR="00F662CA">
        <w:rPr>
          <w:rFonts w:ascii="Times New Roman" w:hAnsi="Times New Roman"/>
        </w:rPr>
        <w:t>sie od stycznia do grudnia  2019</w:t>
      </w:r>
      <w:r w:rsidRPr="00AB1296">
        <w:rPr>
          <w:rFonts w:ascii="Times New Roman" w:hAnsi="Times New Roman"/>
        </w:rPr>
        <w:t xml:space="preserve"> roku wydano żywności dla ok </w:t>
      </w:r>
      <w:r w:rsidR="00CC4057" w:rsidRPr="00CC4057">
        <w:rPr>
          <w:rFonts w:ascii="Times New Roman" w:hAnsi="Times New Roman"/>
          <w:b/>
          <w:bCs/>
          <w:color w:val="auto"/>
        </w:rPr>
        <w:t>1000</w:t>
      </w:r>
      <w:r w:rsidRPr="00AB1296">
        <w:rPr>
          <w:rFonts w:ascii="Times New Roman" w:hAnsi="Times New Roman"/>
        </w:rPr>
        <w:t xml:space="preserve"> osób o łącznej wartości </w:t>
      </w:r>
      <w:r>
        <w:rPr>
          <w:rFonts w:ascii="Times New Roman" w:hAnsi="Times New Roman"/>
        </w:rPr>
        <w:t xml:space="preserve">ok. </w:t>
      </w:r>
      <w:r w:rsidR="00F662CA">
        <w:rPr>
          <w:rFonts w:ascii="Times New Roman" w:hAnsi="Times New Roman"/>
          <w:color w:val="FF0000"/>
        </w:rPr>
        <w:t>…………</w:t>
      </w:r>
      <w:r w:rsidRPr="00AB1296">
        <w:rPr>
          <w:rFonts w:ascii="Times New Roman" w:hAnsi="Times New Roman"/>
        </w:rPr>
        <w:t xml:space="preserve"> zł.</w:t>
      </w:r>
    </w:p>
    <w:p w:rsidR="00530827" w:rsidRPr="00CB3EF7" w:rsidRDefault="00530827" w:rsidP="00530827">
      <w:pPr>
        <w:spacing w:after="200"/>
        <w:jc w:val="both"/>
        <w:rPr>
          <w:b/>
          <w:iCs/>
          <w:sz w:val="28"/>
          <w:szCs w:val="28"/>
        </w:rPr>
      </w:pPr>
      <w:r w:rsidRPr="00CB3EF7">
        <w:rPr>
          <w:b/>
          <w:iCs/>
          <w:sz w:val="28"/>
          <w:szCs w:val="28"/>
        </w:rPr>
        <w:t>Stacja Socjalna Joannitów</w:t>
      </w:r>
    </w:p>
    <w:p w:rsidR="00530827" w:rsidRDefault="004659EA" w:rsidP="00530827">
      <w:pPr>
        <w:spacing w:after="200"/>
        <w:jc w:val="both"/>
        <w:rPr>
          <w:color w:val="auto"/>
        </w:rPr>
      </w:pPr>
      <w:r>
        <w:t xml:space="preserve">Przy Miejskim Ośrodku Pomocy </w:t>
      </w:r>
      <w:r w:rsidR="002F7125">
        <w:t>S</w:t>
      </w:r>
      <w:r>
        <w:t>połecznej w</w:t>
      </w:r>
      <w:r w:rsidR="00530827">
        <w:t xml:space="preserve">  Dzierzgoniu działa stacja socjalna Joannitów do której zgłaszają się ludzie chorzy, którzy otrzymują nieodpłatnie pomoc. W 201</w:t>
      </w:r>
      <w:r w:rsidR="00F662CA">
        <w:t>9</w:t>
      </w:r>
      <w:r w:rsidR="00530827">
        <w:t xml:space="preserve"> r.  stacja przyjęła ok </w:t>
      </w:r>
      <w:r w:rsidR="00CC4057" w:rsidRPr="00CC4057">
        <w:rPr>
          <w:color w:val="auto"/>
        </w:rPr>
        <w:t>758</w:t>
      </w:r>
      <w:r w:rsidRPr="00CC4057">
        <w:rPr>
          <w:color w:val="auto"/>
        </w:rPr>
        <w:t xml:space="preserve"> </w:t>
      </w:r>
      <w:r w:rsidR="00530827">
        <w:t xml:space="preserve">osoby, wydano  </w:t>
      </w:r>
      <w:r w:rsidR="00CC4057" w:rsidRPr="00CC4057">
        <w:rPr>
          <w:color w:val="auto"/>
        </w:rPr>
        <w:t>279</w:t>
      </w:r>
      <w:r w:rsidR="00530827">
        <w:t xml:space="preserve"> opakowań leków, wypożyczono </w:t>
      </w:r>
      <w:r w:rsidR="00CC4057" w:rsidRPr="00CC4057">
        <w:rPr>
          <w:color w:val="auto"/>
        </w:rPr>
        <w:t>97</w:t>
      </w:r>
      <w:r w:rsidR="00530827" w:rsidRPr="00CC4057">
        <w:rPr>
          <w:color w:val="auto"/>
        </w:rPr>
        <w:t xml:space="preserve"> </w:t>
      </w:r>
      <w:r w:rsidR="00530827">
        <w:t>szt. sprzętu medycznego (w tym min: wózek inwalidzki, łózka, kule</w:t>
      </w:r>
      <w:r>
        <w:t>, chodziki, wózek WC</w:t>
      </w:r>
      <w:r w:rsidR="00530827">
        <w:t xml:space="preserve">), wydano </w:t>
      </w:r>
      <w:r w:rsidR="00565D21" w:rsidRPr="00CC4057">
        <w:rPr>
          <w:color w:val="auto"/>
        </w:rPr>
        <w:t>5</w:t>
      </w:r>
      <w:r w:rsidR="00CC4057" w:rsidRPr="00CC4057">
        <w:rPr>
          <w:color w:val="auto"/>
        </w:rPr>
        <w:t xml:space="preserve"> </w:t>
      </w:r>
      <w:r w:rsidR="00565D21" w:rsidRPr="00CC4057">
        <w:rPr>
          <w:color w:val="auto"/>
        </w:rPr>
        <w:t>190</w:t>
      </w:r>
      <w:r w:rsidRPr="00CC4057">
        <w:rPr>
          <w:color w:val="auto"/>
        </w:rPr>
        <w:t xml:space="preserve"> </w:t>
      </w:r>
      <w:r w:rsidR="00530827">
        <w:t xml:space="preserve">szt. artykułów higienicznych (w tym min: </w:t>
      </w:r>
      <w:r w:rsidR="00530827" w:rsidRPr="00CC4057">
        <w:rPr>
          <w:color w:val="auto"/>
        </w:rPr>
        <w:t>pampersy, pielucho majtki, opatrunki, bandaże).</w:t>
      </w:r>
      <w:r w:rsidR="002F7125" w:rsidRPr="00CC4057">
        <w:rPr>
          <w:color w:val="auto"/>
        </w:rPr>
        <w:t xml:space="preserve"> Pielęgniarka pracująca w stacji odbyła</w:t>
      </w:r>
      <w:r w:rsidR="00CC4057" w:rsidRPr="00CC4057">
        <w:rPr>
          <w:color w:val="auto"/>
        </w:rPr>
        <w:t xml:space="preserve"> </w:t>
      </w:r>
      <w:r w:rsidR="00565D21" w:rsidRPr="00CC4057">
        <w:rPr>
          <w:color w:val="auto"/>
        </w:rPr>
        <w:t>98</w:t>
      </w:r>
      <w:r w:rsidR="00CC4057" w:rsidRPr="00CC4057">
        <w:rPr>
          <w:color w:val="auto"/>
        </w:rPr>
        <w:t xml:space="preserve"> </w:t>
      </w:r>
      <w:r w:rsidR="002F7125" w:rsidRPr="00CC4057">
        <w:rPr>
          <w:color w:val="auto"/>
        </w:rPr>
        <w:t xml:space="preserve">wizyt domowych u </w:t>
      </w:r>
      <w:proofErr w:type="spellStart"/>
      <w:r w:rsidR="002F7125" w:rsidRPr="00CC4057">
        <w:rPr>
          <w:color w:val="auto"/>
        </w:rPr>
        <w:t>poopiecznych</w:t>
      </w:r>
      <w:proofErr w:type="spellEnd"/>
      <w:r w:rsidR="002F7125" w:rsidRPr="00CC4057">
        <w:rPr>
          <w:color w:val="auto"/>
        </w:rPr>
        <w:t>.</w:t>
      </w:r>
      <w:r w:rsidR="00530827" w:rsidRPr="00CC4057">
        <w:rPr>
          <w:color w:val="auto"/>
        </w:rPr>
        <w:t xml:space="preserve"> W ramach współpracy z Spółdzielnią Zakonu Joannitów, Zakon sfinansował  zakup żywnoś</w:t>
      </w:r>
      <w:r w:rsidRPr="00CC4057">
        <w:rPr>
          <w:color w:val="auto"/>
        </w:rPr>
        <w:t>ci</w:t>
      </w:r>
      <w:r w:rsidR="00530827" w:rsidRPr="00CC4057">
        <w:rPr>
          <w:color w:val="auto"/>
        </w:rPr>
        <w:t xml:space="preserve"> dla dwóch wspomaganych rodzin o wartości </w:t>
      </w:r>
      <w:r w:rsidR="00565D21" w:rsidRPr="00CC4057">
        <w:rPr>
          <w:color w:val="auto"/>
        </w:rPr>
        <w:t>465,52</w:t>
      </w:r>
      <w:r w:rsidR="00CC4057" w:rsidRPr="00CC4057">
        <w:rPr>
          <w:color w:val="auto"/>
        </w:rPr>
        <w:t xml:space="preserve"> </w:t>
      </w:r>
      <w:r w:rsidR="00530827" w:rsidRPr="00CC4057">
        <w:rPr>
          <w:color w:val="auto"/>
        </w:rPr>
        <w:t>zł.</w:t>
      </w:r>
      <w:r w:rsidRPr="00CC4057">
        <w:rPr>
          <w:color w:val="auto"/>
        </w:rPr>
        <w:t xml:space="preserve"> Sfinansował zakup opału dla</w:t>
      </w:r>
      <w:r w:rsidR="00CC4057" w:rsidRPr="00CC4057">
        <w:rPr>
          <w:color w:val="auto"/>
        </w:rPr>
        <w:t xml:space="preserve"> </w:t>
      </w:r>
      <w:r w:rsidR="00565D21" w:rsidRPr="00CC4057">
        <w:rPr>
          <w:color w:val="auto"/>
        </w:rPr>
        <w:t>1</w:t>
      </w:r>
      <w:r w:rsidR="00CC4057" w:rsidRPr="00CC4057">
        <w:rPr>
          <w:color w:val="auto"/>
        </w:rPr>
        <w:t xml:space="preserve"> </w:t>
      </w:r>
      <w:r w:rsidRPr="00CC4057">
        <w:rPr>
          <w:color w:val="auto"/>
        </w:rPr>
        <w:t>rodzin</w:t>
      </w:r>
      <w:r w:rsidR="00CC4057" w:rsidRPr="00CC4057">
        <w:rPr>
          <w:color w:val="auto"/>
        </w:rPr>
        <w:t>y</w:t>
      </w:r>
      <w:r w:rsidRPr="00CC4057">
        <w:rPr>
          <w:color w:val="auto"/>
        </w:rPr>
        <w:t xml:space="preserve"> o wysokości </w:t>
      </w:r>
      <w:r w:rsidR="00C32642" w:rsidRPr="00CC4057">
        <w:rPr>
          <w:color w:val="auto"/>
        </w:rPr>
        <w:t>623</w:t>
      </w:r>
      <w:r w:rsidRPr="00CC4057">
        <w:rPr>
          <w:color w:val="auto"/>
        </w:rPr>
        <w:t xml:space="preserve"> zł.</w:t>
      </w:r>
    </w:p>
    <w:p w:rsidR="00CC4057" w:rsidRPr="00CB3EF7" w:rsidRDefault="00CC4057" w:rsidP="00530827">
      <w:pPr>
        <w:spacing w:after="200"/>
        <w:jc w:val="both"/>
        <w:rPr>
          <w:b/>
          <w:bCs/>
          <w:color w:val="auto"/>
          <w:sz w:val="28"/>
          <w:szCs w:val="28"/>
        </w:rPr>
      </w:pPr>
      <w:r w:rsidRPr="00CB3EF7">
        <w:rPr>
          <w:rFonts w:ascii="Times New Roman" w:eastAsia="Times New Roman" w:hAnsi="Times New Roman"/>
          <w:b/>
          <w:bCs/>
          <w:sz w:val="28"/>
          <w:szCs w:val="28"/>
        </w:rPr>
        <w:t>Klub SENIOR + w Dzierzgoniu</w:t>
      </w:r>
    </w:p>
    <w:p w:rsidR="00CC4057" w:rsidRDefault="00CC4057" w:rsidP="00CC4057">
      <w:pPr>
        <w:spacing w:after="200"/>
        <w:jc w:val="both"/>
        <w:rPr>
          <w:rFonts w:ascii="Times New Roman" w:hAnsi="Times New Roman"/>
          <w:sz w:val="24"/>
          <w:szCs w:val="24"/>
        </w:rPr>
      </w:pPr>
      <w:r w:rsidRPr="002A7757">
        <w:rPr>
          <w:rFonts w:ascii="Times New Roman" w:eastAsia="Times New Roman" w:hAnsi="Times New Roman"/>
          <w:sz w:val="24"/>
          <w:szCs w:val="24"/>
        </w:rPr>
        <w:t>Klub SENIOR + w Dzierzgoniu to ośrodek wsparcia dziennego pobytu utworzony prze</w:t>
      </w:r>
      <w:r>
        <w:rPr>
          <w:rFonts w:ascii="Times New Roman" w:eastAsia="Times New Roman" w:hAnsi="Times New Roman"/>
          <w:sz w:val="24"/>
          <w:szCs w:val="24"/>
        </w:rPr>
        <w:t xml:space="preserve"> Gminę Dzierzgoń </w:t>
      </w:r>
      <w:r w:rsidRPr="002A7757">
        <w:rPr>
          <w:rFonts w:ascii="Times New Roman" w:eastAsia="Times New Roman" w:hAnsi="Times New Roman"/>
          <w:sz w:val="24"/>
          <w:szCs w:val="24"/>
        </w:rPr>
        <w:t>, działający w strukturach Miejskiego Ośrodka Pomocy Społecznej w Dzierzgoniu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Pr="00DB3E51">
        <w:rPr>
          <w:rFonts w:ascii="Times New Roman" w:hAnsi="Times New Roman"/>
          <w:sz w:val="24"/>
          <w:szCs w:val="24"/>
        </w:rPr>
        <w:t>w ramach projektu „Aktywny Dzierzgoń - Usługi społeczne szansą na wzrost liczby trwałych miejsc świadczenia usług społecznych” w ramach Regionalnego Programu Operacyjnego Województwa Pomorskiego na lata 2014-2020 (RPO WP 2014-2020) współfinansowanego z Europejskiego Funduszu Społecznego numer RPPM.06.02.02-IZ.00-22-002/17.Wartość projektu to 1 777 020,00 zł. wartość dofinansowania to 1 688 169,00 zł.</w:t>
      </w:r>
      <w:r w:rsidR="00CB3EF7">
        <w:rPr>
          <w:rFonts w:ascii="Times New Roman" w:hAnsi="Times New Roman"/>
          <w:sz w:val="24"/>
          <w:szCs w:val="24"/>
        </w:rPr>
        <w:t xml:space="preserve"> Na funkcjonowanie Klubu w 2019 r. przeznaczo</w:t>
      </w:r>
      <w:r w:rsidR="00CB3EF7" w:rsidRPr="00CB3EF7">
        <w:rPr>
          <w:rFonts w:ascii="Times New Roman" w:hAnsi="Times New Roman"/>
          <w:color w:val="D34817" w:themeColor="accent1"/>
          <w:sz w:val="24"/>
          <w:szCs w:val="24"/>
        </w:rPr>
        <w:t>no ………………</w:t>
      </w:r>
    </w:p>
    <w:p w:rsidR="002C361A" w:rsidRPr="00DB3E51" w:rsidRDefault="002C361A" w:rsidP="00CC4057">
      <w:pPr>
        <w:spacing w:after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2019 r. Gmina Dzierzgoń /MOPS w Dzierzgoniu dodatkowo na działanie Klubu pozyskał dotację w kwocie </w:t>
      </w:r>
      <w:r w:rsidRPr="002C361A">
        <w:rPr>
          <w:rFonts w:ascii="Times New Roman" w:hAnsi="Times New Roman"/>
          <w:sz w:val="24"/>
          <w:szCs w:val="24"/>
        </w:rPr>
        <w:t>39</w:t>
      </w:r>
      <w:r>
        <w:rPr>
          <w:rFonts w:ascii="Times New Roman" w:hAnsi="Times New Roman"/>
          <w:sz w:val="24"/>
          <w:szCs w:val="24"/>
        </w:rPr>
        <w:t> </w:t>
      </w:r>
      <w:r w:rsidRPr="002C361A">
        <w:rPr>
          <w:rFonts w:ascii="Times New Roman" w:hAnsi="Times New Roman"/>
          <w:sz w:val="24"/>
          <w:szCs w:val="24"/>
        </w:rPr>
        <w:t>478</w:t>
      </w:r>
      <w:r>
        <w:rPr>
          <w:rFonts w:ascii="Times New Roman" w:hAnsi="Times New Roman"/>
          <w:sz w:val="24"/>
          <w:szCs w:val="24"/>
        </w:rPr>
        <w:t xml:space="preserve">,00 zł  </w:t>
      </w:r>
      <w:r>
        <w:rPr>
          <w:rFonts w:ascii="Times New Roman" w:eastAsia="Times New Roman" w:hAnsi="Times New Roman"/>
          <w:sz w:val="24"/>
          <w:szCs w:val="24"/>
        </w:rPr>
        <w:t>w ramach Wieloletniego Programu „SENIOR +” na lata 2015-2020.</w:t>
      </w:r>
    </w:p>
    <w:p w:rsidR="00CC4057" w:rsidRPr="002A7757" w:rsidRDefault="00CC4057" w:rsidP="00CC405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2A7757">
        <w:rPr>
          <w:rFonts w:ascii="Times New Roman" w:eastAsia="Times New Roman" w:hAnsi="Times New Roman"/>
          <w:sz w:val="24"/>
          <w:szCs w:val="24"/>
        </w:rPr>
        <w:t>Siedziba Klubu mieści się przy ul. Krzywej 16 w Dzierzgoniu.</w:t>
      </w:r>
    </w:p>
    <w:p w:rsidR="00CC4057" w:rsidRDefault="00CC4057" w:rsidP="00CC4057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FD018F">
        <w:rPr>
          <w:rFonts w:ascii="Times New Roman" w:eastAsia="Times New Roman" w:hAnsi="Times New Roman"/>
          <w:sz w:val="24"/>
          <w:szCs w:val="24"/>
        </w:rPr>
        <w:t>Celem działalności Klubu jest:</w:t>
      </w:r>
      <w:r w:rsidRPr="00FD018F">
        <w:rPr>
          <w:rFonts w:ascii="Times New Roman" w:eastAsia="Times New Roman" w:hAnsi="Times New Roman"/>
          <w:sz w:val="24"/>
          <w:szCs w:val="24"/>
        </w:rPr>
        <w:br/>
        <w:t>udzielenie wsparcia seniorom nieaktywnym zawodowo w wieku 60+</w:t>
      </w:r>
    </w:p>
    <w:p w:rsidR="00CC4057" w:rsidRDefault="00CC4057" w:rsidP="00CC4057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FD018F">
        <w:rPr>
          <w:rFonts w:ascii="Times New Roman" w:eastAsia="Times New Roman" w:hAnsi="Times New Roman"/>
          <w:sz w:val="24"/>
          <w:szCs w:val="24"/>
        </w:rPr>
        <w:t xml:space="preserve">zwiększenie aktywnego uczestnictwa w życiu społecznym. </w:t>
      </w:r>
    </w:p>
    <w:p w:rsidR="00CC4057" w:rsidRDefault="00CC4057" w:rsidP="00CC4057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FD018F">
        <w:rPr>
          <w:rFonts w:ascii="Times New Roman" w:eastAsia="Times New Roman" w:hAnsi="Times New Roman"/>
          <w:sz w:val="24"/>
          <w:szCs w:val="24"/>
        </w:rPr>
        <w:t xml:space="preserve">aktywowanie środowiska seniorów do wspólnego i zorganizowanego spędzania czasu wolnego. </w:t>
      </w:r>
    </w:p>
    <w:p w:rsidR="00CC4057" w:rsidRDefault="00CC4057" w:rsidP="00CC4057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FD018F">
        <w:rPr>
          <w:rFonts w:ascii="Times New Roman" w:eastAsia="Times New Roman" w:hAnsi="Times New Roman"/>
          <w:sz w:val="24"/>
          <w:szCs w:val="24"/>
        </w:rPr>
        <w:t xml:space="preserve">organizowanie zajęć dostosowanych do możliwości uczestników. </w:t>
      </w:r>
    </w:p>
    <w:p w:rsidR="00CC4057" w:rsidRDefault="00CC4057" w:rsidP="00CC4057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FD018F">
        <w:rPr>
          <w:rFonts w:ascii="Times New Roman" w:eastAsia="Times New Roman" w:hAnsi="Times New Roman"/>
          <w:sz w:val="24"/>
          <w:szCs w:val="24"/>
        </w:rPr>
        <w:t>rozpoznawanie potrzeb, rozwijanie zainteresowań, talentów i pasji uczestników klubu.</w:t>
      </w:r>
    </w:p>
    <w:p w:rsidR="00CC4057" w:rsidRPr="00FD018F" w:rsidRDefault="00CC4057" w:rsidP="00CC4057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FD018F">
        <w:rPr>
          <w:rFonts w:ascii="Times New Roman" w:eastAsia="Times New Roman" w:hAnsi="Times New Roman"/>
          <w:sz w:val="24"/>
          <w:szCs w:val="24"/>
        </w:rPr>
        <w:t>zaspokajanie potrzeb towarzyskich i kulturalnych poprzez organizowanie uroczystości, spotkań, pogadanek oraz umożliwianie uczestnictwa w imprezach kulturalnych oraz wycieczkach.</w:t>
      </w:r>
    </w:p>
    <w:p w:rsidR="00CC4057" w:rsidRDefault="00CC4057" w:rsidP="00CC4057">
      <w:pPr>
        <w:spacing w:before="100" w:beforeAutospacing="1" w:after="100" w:afterAutospacing="1" w:line="240" w:lineRule="auto"/>
        <w:rPr>
          <w:rStyle w:val="textexposedshow"/>
        </w:rPr>
      </w:pPr>
      <w:r w:rsidRPr="00FD018F">
        <w:rPr>
          <w:rFonts w:ascii="Times New Roman" w:eastAsia="Times New Roman" w:hAnsi="Times New Roman"/>
          <w:sz w:val="24"/>
          <w:szCs w:val="24"/>
        </w:rPr>
        <w:lastRenderedPageBreak/>
        <w:t xml:space="preserve">Klub SENIOR + </w:t>
      </w:r>
      <w:r w:rsidRPr="002A7757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018F">
        <w:rPr>
          <w:rStyle w:val="textexposedshow"/>
          <w:rFonts w:ascii="Times New Roman" w:hAnsi="Times New Roman"/>
          <w:sz w:val="24"/>
          <w:szCs w:val="24"/>
        </w:rPr>
        <w:t xml:space="preserve">” obejmuję opieką i wsparciem grupę 80 seniorów w wieku 60+ z terenu Gminy Dzierzgoń, którym </w:t>
      </w:r>
      <w:r>
        <w:rPr>
          <w:rStyle w:val="textexposedshow"/>
        </w:rPr>
        <w:t>umożliwia bezpłatne uczestniczenie w interesujących ich zajęciach typu:</w:t>
      </w:r>
    </w:p>
    <w:p w:rsidR="00CC4057" w:rsidRDefault="00CC4057" w:rsidP="00CC4057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warsztaty kulinarne</w:t>
      </w:r>
    </w:p>
    <w:p w:rsidR="00CC4057" w:rsidRDefault="00CC4057" w:rsidP="00CC4057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warsztaty florystyczne</w:t>
      </w:r>
    </w:p>
    <w:p w:rsidR="00CC4057" w:rsidRDefault="00CC4057" w:rsidP="00CC4057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Nordic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Walking</w:t>
      </w:r>
      <w:proofErr w:type="spellEnd"/>
    </w:p>
    <w:p w:rsidR="00CC4057" w:rsidRDefault="00CC4057" w:rsidP="00CC4057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fitness/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streching</w:t>
      </w:r>
      <w:proofErr w:type="spellEnd"/>
    </w:p>
    <w:p w:rsidR="00CC4057" w:rsidRDefault="00CC4057" w:rsidP="00CC4057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warsztaty  z komunikacji, radzenia sobie ze stresem</w:t>
      </w:r>
    </w:p>
    <w:p w:rsidR="00CC4057" w:rsidRDefault="00CC4057" w:rsidP="00CC4057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spotkania z lekarzami różnych specjalizacji</w:t>
      </w:r>
    </w:p>
    <w:p w:rsidR="00CC4057" w:rsidRDefault="00CC4057" w:rsidP="00CC4057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wyjazdy do kina, teatru</w:t>
      </w:r>
    </w:p>
    <w:p w:rsidR="00CC4057" w:rsidRDefault="00CC4057" w:rsidP="00CC4057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wycieczki do różnych miejsc na terenie Polski</w:t>
      </w:r>
    </w:p>
    <w:p w:rsidR="00CC4057" w:rsidRDefault="00CC4057" w:rsidP="00CC4057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spotkania towarzyskie</w:t>
      </w:r>
      <w:r w:rsidR="002C361A">
        <w:rPr>
          <w:rFonts w:ascii="Times New Roman" w:eastAsia="Times New Roman" w:hAnsi="Times New Roman"/>
          <w:sz w:val="24"/>
          <w:szCs w:val="24"/>
        </w:rPr>
        <w:t>.</w:t>
      </w:r>
    </w:p>
    <w:p w:rsidR="002C361A" w:rsidRPr="002C361A" w:rsidRDefault="002C361A" w:rsidP="002C361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2C361A">
        <w:rPr>
          <w:rFonts w:ascii="Times New Roman" w:eastAsia="Times New Roman" w:hAnsi="Times New Roman"/>
          <w:sz w:val="24"/>
          <w:szCs w:val="24"/>
        </w:rPr>
        <w:t>Uczestnictwo w zajęciach Klubu jest bezpłatne.</w:t>
      </w:r>
    </w:p>
    <w:p w:rsidR="002C361A" w:rsidRDefault="002C361A" w:rsidP="002C361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</w:p>
    <w:p w:rsidR="00CC4057" w:rsidRPr="00CB3EF7" w:rsidRDefault="00CC4057" w:rsidP="00CC405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0" w:name="_Hlk42461622"/>
      <w:r w:rsidRPr="00CB3EF7">
        <w:rPr>
          <w:rFonts w:ascii="Times New Roman" w:hAnsi="Times New Roman"/>
          <w:b/>
          <w:bCs/>
          <w:sz w:val="28"/>
          <w:szCs w:val="28"/>
        </w:rPr>
        <w:t>Młodzieżowy Klub Opiekuńczy „WOLNOCZASÓWKA”</w:t>
      </w:r>
    </w:p>
    <w:bookmarkEnd w:id="0"/>
    <w:p w:rsidR="00CB3EF7" w:rsidRDefault="00CC4057" w:rsidP="00CB3EF7">
      <w:pPr>
        <w:spacing w:after="200"/>
        <w:jc w:val="both"/>
        <w:rPr>
          <w:rFonts w:ascii="Times New Roman" w:hAnsi="Times New Roman"/>
          <w:sz w:val="24"/>
          <w:szCs w:val="24"/>
        </w:rPr>
      </w:pPr>
      <w:r w:rsidRPr="00FD018F">
        <w:rPr>
          <w:rFonts w:ascii="Times New Roman" w:hAnsi="Times New Roman"/>
          <w:sz w:val="24"/>
          <w:szCs w:val="24"/>
        </w:rPr>
        <w:t xml:space="preserve">Młodzieżowy Klub Opiekuńczy „WOLNOCZASÓWKA” /Stanowo, Jeziorno, Nowiny, Bruk, Żuławka Sztumska/ utworzony przez Gminę Dzierzgoń działający w strukturach Miejskiego Ośrodka Pomocy Społecznej w Dzierzgoniu  w ramach projektu „Aktywny Dzierzgoń </w:t>
      </w:r>
      <w:r>
        <w:rPr>
          <w:rFonts w:ascii="Times New Roman" w:hAnsi="Times New Roman"/>
          <w:sz w:val="24"/>
          <w:szCs w:val="24"/>
        </w:rPr>
        <w:t>–</w:t>
      </w:r>
      <w:r w:rsidRPr="00FD018F">
        <w:rPr>
          <w:rFonts w:ascii="Times New Roman" w:hAnsi="Times New Roman"/>
          <w:sz w:val="24"/>
          <w:szCs w:val="24"/>
        </w:rPr>
        <w:t xml:space="preserve"> Usługi społeczne szansą na wzrost liczby trwałych miejsc świadczenia usług społecznych” w ramach Regionalnego Programu Operacyjnego Województwa Pomorskiego na lata 2014-2020 (RPO WP 2014-2020) współfinansowanego z Europejskiego Funduszu Społecznego numer RPPM.06.02.02-</w:t>
      </w:r>
      <w:r>
        <w:rPr>
          <w:rFonts w:ascii="Times New Roman" w:hAnsi="Times New Roman"/>
          <w:sz w:val="24"/>
          <w:szCs w:val="24"/>
        </w:rPr>
        <w:t>IŻ</w:t>
      </w:r>
      <w:r w:rsidRPr="00FD018F">
        <w:rPr>
          <w:rFonts w:ascii="Times New Roman" w:hAnsi="Times New Roman"/>
          <w:sz w:val="24"/>
          <w:szCs w:val="24"/>
        </w:rPr>
        <w:t>.00-22-002/17.Wartość projektu to 1 777 020,00 zł. Wartość dofinansowania to 1 688 169,00 zł.</w:t>
      </w:r>
      <w:r w:rsidR="00CB3EF7" w:rsidRPr="00CB3EF7">
        <w:rPr>
          <w:rFonts w:ascii="Times New Roman" w:hAnsi="Times New Roman"/>
          <w:sz w:val="24"/>
          <w:szCs w:val="24"/>
        </w:rPr>
        <w:t xml:space="preserve"> </w:t>
      </w:r>
      <w:r w:rsidR="00CB3EF7">
        <w:rPr>
          <w:rFonts w:ascii="Times New Roman" w:hAnsi="Times New Roman"/>
          <w:sz w:val="24"/>
          <w:szCs w:val="24"/>
        </w:rPr>
        <w:t>Na funkcjonowanie Klubu w 2019 r. przeznaczo</w:t>
      </w:r>
      <w:r w:rsidR="00CB3EF7" w:rsidRPr="00CB3EF7">
        <w:rPr>
          <w:rFonts w:ascii="Times New Roman" w:hAnsi="Times New Roman"/>
          <w:color w:val="D34817" w:themeColor="accent1"/>
          <w:sz w:val="24"/>
          <w:szCs w:val="24"/>
        </w:rPr>
        <w:t>no ………………</w:t>
      </w:r>
    </w:p>
    <w:p w:rsidR="00CC4057" w:rsidRPr="00FD018F" w:rsidRDefault="00CC4057" w:rsidP="00CC405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D018F">
        <w:rPr>
          <w:rFonts w:ascii="Times New Roman" w:hAnsi="Times New Roman"/>
          <w:sz w:val="24"/>
          <w:szCs w:val="24"/>
        </w:rPr>
        <w:t xml:space="preserve">„WOLNOCZASÓWKA” jest placówką opiekuńczo-wychowawczą wsparcia dziennego wspierającą funkcje opiekuńczo-wychowawcze rodziny, świadczącą dzienną opiekę nad dziećmi. </w:t>
      </w:r>
      <w:r w:rsidRPr="00FD018F">
        <w:rPr>
          <w:rFonts w:ascii="Times New Roman" w:hAnsi="Times New Roman"/>
          <w:sz w:val="24"/>
          <w:szCs w:val="24"/>
        </w:rPr>
        <w:br/>
      </w:r>
      <w:r w:rsidRPr="00FD018F">
        <w:rPr>
          <w:rStyle w:val="textexposedshow"/>
          <w:rFonts w:ascii="Times New Roman" w:hAnsi="Times New Roman"/>
          <w:sz w:val="24"/>
          <w:szCs w:val="24"/>
        </w:rPr>
        <w:t>Młodzieżowy Klub Opiekuńczy „WOLNOCZASÓWKA” obejmuję opieką i wsparciem grupę 70 młodych wychowanków w wieku od 8 do 17 lat, którym umożliwia uczestniczenie w interesujących ich zajęciach / edukacyjnych z zakresu przedsiębiorczości, kompetencji społecznych i obywatelskich, warsztatach z robotyki, programowania i kodowania, tańca/ oraz zapewnia pomoc w odrabianiu prac domowych.</w:t>
      </w:r>
    </w:p>
    <w:p w:rsidR="00CC4057" w:rsidRPr="00902D87" w:rsidRDefault="00CC4057" w:rsidP="00902D87">
      <w:pPr>
        <w:spacing w:after="200"/>
        <w:jc w:val="both"/>
        <w:rPr>
          <w:color w:val="auto"/>
        </w:rPr>
      </w:pPr>
      <w:r w:rsidRPr="00FD018F">
        <w:t>Zajęcia zmierzają do racjonalnego i pożytecznego wykorzystania czasu wolnego dzieci i młodzieży, umożliwiają rozwój zainteresowań, uzdolnień jak i stwarzają warunki do aktywności, samodzielności, kształtują prawidłowe nawyki. W czasie pobytu w Klubie dzieci są objęte poczęstunkiem.</w:t>
      </w:r>
      <w:r w:rsidR="00902D87">
        <w:rPr>
          <w:color w:val="auto"/>
        </w:rPr>
        <w:t xml:space="preserve"> </w:t>
      </w:r>
      <w:r w:rsidRPr="002A7757">
        <w:rPr>
          <w:rFonts w:ascii="Times New Roman" w:eastAsia="Times New Roman" w:hAnsi="Times New Roman"/>
          <w:sz w:val="24"/>
          <w:szCs w:val="24"/>
        </w:rPr>
        <w:t>Uczestnictwo w zajęciach Klubu jest bezpłatne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CB3EF7" w:rsidRDefault="00CB3EF7" w:rsidP="00CC405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B3EF7" w:rsidRDefault="00CB3EF7" w:rsidP="00CC405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02D87" w:rsidRPr="00CB3EF7" w:rsidRDefault="00CB3EF7" w:rsidP="00CC405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</w:rPr>
      </w:pPr>
      <w:r w:rsidRPr="00CB3EF7">
        <w:rPr>
          <w:rFonts w:ascii="Times New Roman" w:hAnsi="Times New Roman"/>
          <w:b/>
          <w:bCs/>
          <w:sz w:val="28"/>
          <w:szCs w:val="28"/>
        </w:rPr>
        <w:lastRenderedPageBreak/>
        <w:t xml:space="preserve">Projekt pn. </w:t>
      </w:r>
      <w:r w:rsidRPr="00CB3EF7">
        <w:rPr>
          <w:rFonts w:ascii="Times New Roman" w:hAnsi="Times New Roman"/>
          <w:b/>
          <w:bCs/>
          <w:sz w:val="28"/>
          <w:szCs w:val="28"/>
        </w:rPr>
        <w:t>Dzierzgońska Akademia Seniora.</w:t>
      </w:r>
    </w:p>
    <w:p w:rsidR="00902D87" w:rsidRPr="00884A79" w:rsidRDefault="00902D87" w:rsidP="00902D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84A79">
        <w:rPr>
          <w:rFonts w:ascii="Times New Roman" w:hAnsi="Times New Roman"/>
          <w:sz w:val="24"/>
          <w:szCs w:val="24"/>
        </w:rPr>
        <w:t xml:space="preserve">W 2019 r.  Stowarzyszenie Seniorów Dzierzgońskich oraz Miejski Ośrodek Pomocy Społecznej w Dzierzgoniu pozyskał dofinansowanie w kwocie 71 736, 00 zł z RZĄDOWEGO PROGRAMU NA RZECZ AKTYWNOŚCI SPOŁECZNEJ OSÓB STARSZYCH NA LATA 2014-2020 – EDYCJA 2019  na realizacje zadania pn. </w:t>
      </w:r>
      <w:bookmarkStart w:id="1" w:name="_Hlk42462347"/>
      <w:r w:rsidRPr="00884A79">
        <w:rPr>
          <w:rFonts w:ascii="Times New Roman" w:hAnsi="Times New Roman"/>
          <w:sz w:val="24"/>
          <w:szCs w:val="24"/>
        </w:rPr>
        <w:t>Dzierzgońska Akademia Seniora.</w:t>
      </w:r>
      <w:bookmarkEnd w:id="1"/>
    </w:p>
    <w:p w:rsidR="00902D87" w:rsidRDefault="00902D87" w:rsidP="00902D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84A79">
        <w:rPr>
          <w:rFonts w:ascii="Times New Roman" w:hAnsi="Times New Roman"/>
          <w:sz w:val="24"/>
          <w:szCs w:val="24"/>
        </w:rPr>
        <w:t xml:space="preserve">Projekt był skierowany do 50 osób ( zarówno kobiet i mężczyzn) w wieku 60+, zamieszkujących gminę Dzierzgoń. </w:t>
      </w:r>
    </w:p>
    <w:p w:rsidR="00902D87" w:rsidRDefault="00902D87" w:rsidP="00902D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ramach realizowanych </w:t>
      </w:r>
      <w:r w:rsidR="002C361A">
        <w:rPr>
          <w:rFonts w:ascii="Times New Roman" w:hAnsi="Times New Roman"/>
          <w:sz w:val="24"/>
          <w:szCs w:val="24"/>
        </w:rPr>
        <w:t xml:space="preserve">wspólnie przez MOPS oraz Stowarzyszenie Seniorów </w:t>
      </w:r>
      <w:proofErr w:type="spellStart"/>
      <w:r w:rsidR="002C361A">
        <w:rPr>
          <w:rFonts w:ascii="Times New Roman" w:hAnsi="Times New Roman"/>
          <w:sz w:val="24"/>
          <w:szCs w:val="24"/>
        </w:rPr>
        <w:t>Dierzgońskich</w:t>
      </w:r>
      <w:proofErr w:type="spellEnd"/>
      <w:r w:rsidR="002C36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działań seniorzy korzystali z zajęć :</w:t>
      </w:r>
    </w:p>
    <w:p w:rsidR="00902D87" w:rsidRDefault="00902D87" w:rsidP="00902D8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4A79">
        <w:rPr>
          <w:rFonts w:ascii="Times New Roman" w:hAnsi="Times New Roman"/>
          <w:sz w:val="24"/>
          <w:szCs w:val="24"/>
        </w:rPr>
        <w:t>aquafitness</w:t>
      </w:r>
      <w:proofErr w:type="spellEnd"/>
    </w:p>
    <w:p w:rsidR="00902D87" w:rsidRDefault="00902D87" w:rsidP="00902D8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samoobrony</w:t>
      </w:r>
    </w:p>
    <w:p w:rsidR="00902D87" w:rsidRDefault="00902D87" w:rsidP="00902D8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fitness</w:t>
      </w:r>
    </w:p>
    <w:p w:rsidR="00902D87" w:rsidRDefault="00902D87" w:rsidP="00902D8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fizjoterapii</w:t>
      </w:r>
    </w:p>
    <w:p w:rsidR="00902D87" w:rsidRDefault="00902D87" w:rsidP="00902D8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dietetykiem</w:t>
      </w:r>
    </w:p>
    <w:p w:rsidR="00902D87" w:rsidRDefault="00902D87" w:rsidP="00902D8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warsztatów kulinarnych</w:t>
      </w:r>
    </w:p>
    <w:p w:rsidR="00902D87" w:rsidRDefault="00902D87" w:rsidP="00902D8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wyjazdów do teatru</w:t>
      </w:r>
    </w:p>
    <w:p w:rsidR="00902D87" w:rsidRDefault="00902D87" w:rsidP="00902D8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spotkań z lekarzami</w:t>
      </w:r>
    </w:p>
    <w:p w:rsidR="00902D87" w:rsidRDefault="00902D87" w:rsidP="00902D8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kosmetyczka, fryzjerem,</w:t>
      </w:r>
    </w:p>
    <w:p w:rsidR="00902D87" w:rsidRPr="00884A79" w:rsidRDefault="00902D87" w:rsidP="00902D87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ramach tego projektu zorganizowana została również Dzierzgońska </w:t>
      </w:r>
      <w:proofErr w:type="spellStart"/>
      <w:r>
        <w:rPr>
          <w:rFonts w:ascii="Times New Roman" w:hAnsi="Times New Roman"/>
          <w:sz w:val="24"/>
          <w:szCs w:val="24"/>
        </w:rPr>
        <w:t>Seniorada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2C361A" w:rsidRDefault="002C361A" w:rsidP="002C361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C361A" w:rsidRDefault="002C361A" w:rsidP="002C361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C361A" w:rsidRPr="00CB3EF7" w:rsidRDefault="002C361A" w:rsidP="002C361A">
      <w:pPr>
        <w:spacing w:after="0" w:line="240" w:lineRule="auto"/>
        <w:rPr>
          <w:b/>
          <w:bCs/>
          <w:sz w:val="28"/>
          <w:szCs w:val="28"/>
        </w:rPr>
      </w:pPr>
      <w:r w:rsidRPr="00CB3EF7">
        <w:rPr>
          <w:b/>
          <w:bCs/>
          <w:sz w:val="28"/>
          <w:szCs w:val="28"/>
        </w:rPr>
        <w:t>Dzierzgońska Koperta Życia</w:t>
      </w:r>
    </w:p>
    <w:p w:rsidR="002C361A" w:rsidRPr="002C361A" w:rsidRDefault="002C361A" w:rsidP="002C361A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:rsidR="002C361A" w:rsidRPr="000D4ED3" w:rsidRDefault="002C361A" w:rsidP="002C361A">
      <w:pPr>
        <w:spacing w:after="0" w:line="240" w:lineRule="auto"/>
      </w:pPr>
      <w:r w:rsidRPr="000D4ED3">
        <w:rPr>
          <w:rFonts w:ascii="Times New Roman" w:eastAsia="Times New Roman" w:hAnsi="Times New Roman"/>
          <w:sz w:val="24"/>
          <w:szCs w:val="24"/>
        </w:rPr>
        <w:t>Na terenie Gminy Dzierzgoń  w 2019 r. prowadzona była akcja</w:t>
      </w:r>
      <w:r>
        <w:rPr>
          <w:rFonts w:ascii="Times New Roman" w:eastAsia="Times New Roman" w:hAnsi="Times New Roman"/>
          <w:sz w:val="24"/>
          <w:szCs w:val="24"/>
        </w:rPr>
        <w:t xml:space="preserve">  społeczna</w:t>
      </w:r>
      <w:r w:rsidRPr="000D4ED3">
        <w:rPr>
          <w:rFonts w:ascii="Times New Roman" w:eastAsia="Times New Roman" w:hAnsi="Times New Roman"/>
          <w:sz w:val="24"/>
          <w:szCs w:val="24"/>
        </w:rPr>
        <w:t>:</w:t>
      </w:r>
    </w:p>
    <w:p w:rsidR="002C361A" w:rsidRPr="000D4ED3" w:rsidRDefault="002C361A" w:rsidP="002C361A">
      <w:pPr>
        <w:pStyle w:val="NormalnyWeb"/>
      </w:pPr>
      <w:r w:rsidRPr="000D4ED3">
        <w:t>Dzierzgońska Koperta Życia - może uratować zdrowie a nawet życie</w:t>
      </w:r>
    </w:p>
    <w:p w:rsidR="002C361A" w:rsidRPr="000D4ED3" w:rsidRDefault="002C361A" w:rsidP="002C361A">
      <w:pPr>
        <w:pStyle w:val="NormalnyWeb"/>
        <w:numPr>
          <w:ilvl w:val="0"/>
          <w:numId w:val="19"/>
        </w:numPr>
      </w:pPr>
      <w:r w:rsidRPr="000D4ED3">
        <w:t xml:space="preserve">Koperta dedykowana jest seniorom, osobom niepełnosprawnym czy przewlekle chorym „Koperta życia” składa się z: </w:t>
      </w:r>
    </w:p>
    <w:p w:rsidR="002C361A" w:rsidRPr="000D4ED3" w:rsidRDefault="002C361A" w:rsidP="002C361A">
      <w:pPr>
        <w:pStyle w:val="NormalnyWeb"/>
        <w:numPr>
          <w:ilvl w:val="0"/>
          <w:numId w:val="19"/>
        </w:numPr>
      </w:pPr>
      <w:r w:rsidRPr="000D4ED3">
        <w:t xml:space="preserve">karty informacyjnej o stanie zdrowia </w:t>
      </w:r>
    </w:p>
    <w:p w:rsidR="002C361A" w:rsidRPr="000D4ED3" w:rsidRDefault="002C361A" w:rsidP="002C361A">
      <w:pPr>
        <w:pStyle w:val="NormalnyWeb"/>
        <w:numPr>
          <w:ilvl w:val="0"/>
          <w:numId w:val="19"/>
        </w:numPr>
      </w:pPr>
      <w:r w:rsidRPr="000D4ED3">
        <w:t>naklejki na lodówkę „Tu jest koperta życia”, ponieważ w lodówce należy umieścić kopertę.</w:t>
      </w:r>
    </w:p>
    <w:p w:rsidR="002C361A" w:rsidRPr="000D4ED3" w:rsidRDefault="002C361A" w:rsidP="002C361A">
      <w:pPr>
        <w:pStyle w:val="NormalnyWeb"/>
      </w:pPr>
      <w:r w:rsidRPr="000D4ED3">
        <w:t>Ratownicy medyczni wiedzą, gdzie szukać ratujących życie informacji.</w:t>
      </w:r>
    </w:p>
    <w:p w:rsidR="002C361A" w:rsidRPr="000D4ED3" w:rsidRDefault="002C361A" w:rsidP="002C361A">
      <w:pPr>
        <w:pStyle w:val="NormalnyWeb"/>
      </w:pPr>
      <w:r w:rsidRPr="000D4ED3">
        <w:t>W 2019 r. koperty trafiły do 30 seniorów z terenu miasta i gminy Dzierzgoń.</w:t>
      </w:r>
    </w:p>
    <w:p w:rsidR="00E73DBF" w:rsidRDefault="002C361A" w:rsidP="00CB3EF7">
      <w:pPr>
        <w:pStyle w:val="NormalnyWeb"/>
      </w:pPr>
      <w:r w:rsidRPr="000D4ED3">
        <w:t>Akcja trwa nadal.</w:t>
      </w:r>
    </w:p>
    <w:sectPr w:rsidR="00E73DBF" w:rsidSect="00192F6F">
      <w:footerReference w:type="even" r:id="rId12"/>
      <w:footerReference w:type="default" r:id="rId13"/>
      <w:pgSz w:w="11907" w:h="16839" w:code="1"/>
      <w:pgMar w:top="1418" w:right="1418" w:bottom="1418" w:left="1418" w:header="709" w:footer="709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056E4" w:rsidRDefault="00F056E4">
      <w:pPr>
        <w:spacing w:after="0" w:line="240" w:lineRule="auto"/>
      </w:pPr>
      <w:r>
        <w:separator/>
      </w:r>
    </w:p>
  </w:endnote>
  <w:endnote w:type="continuationSeparator" w:id="0">
    <w:p w:rsidR="00F056E4" w:rsidRDefault="00F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variable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Czcionka tekstu podstawowego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0DF1" w:rsidRDefault="00CD0DF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>
              <wp:simplePos x="0" y="0"/>
              <wp:positionH relativeFrom="rightMargin">
                <wp:align>left</wp:align>
              </wp:positionH>
              <wp:positionV relativeFrom="margin">
                <wp:align>bottom</wp:align>
              </wp:positionV>
              <wp:extent cx="531495" cy="8888095"/>
              <wp:effectExtent l="0" t="0" r="0" b="0"/>
              <wp:wrapNone/>
              <wp:docPr id="32" name="Prostokąt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1495" cy="8888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D0DF1" w:rsidRDefault="00CD0DF1">
                          <w:pPr>
                            <w:pStyle w:val="Bezodstpw"/>
                            <w:rPr>
                              <w:rFonts w:asciiTheme="majorHAnsi" w:eastAsiaTheme="majorEastAsia" w:hAnsiTheme="majorHAnsi" w:cstheme="majorBidi"/>
                              <w:sz w:val="2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20"/>
                              </w:rPr>
                              <w:alias w:val="Tytuł"/>
                              <w:id w:val="201965352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 w:rsidR="00CB3EF7">
                                <w:rPr>
                                  <w:rFonts w:asciiTheme="majorHAnsi" w:eastAsiaTheme="majorEastAsia" w:hAnsiTheme="majorHAnsi" w:cstheme="majorBidi"/>
                                  <w:sz w:val="20"/>
                                </w:rPr>
                                <w:t xml:space="preserve">SPRAWOZDANIE Z DZIAŁALNOŚCI MIEJSKIEGO OŚRODKA POMOCY SPOŁECZNEJ W DZIERZGONIU                        ZA 2019 ROK                                                      </w:t>
                              </w:r>
                            </w:sdtContent>
                          </w:sdt>
                          <w:r>
                            <w:rPr>
                              <w:rFonts w:asciiTheme="majorHAnsi" w:eastAsiaTheme="majorEastAsia" w:hAnsiTheme="majorHAnsi" w:cstheme="majorBidi"/>
                              <w:sz w:val="20"/>
                            </w:rPr>
                            <w:t xml:space="preserve"> |  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20"/>
                              </w:rPr>
                              <w:alias w:val="Data"/>
                              <w:id w:val="201965362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lid w:val="pl-PL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sz w:val="20"/>
                                </w:rPr>
                                <w:t>[Wybierz datę]</w:t>
                              </w:r>
                            </w:sdtContent>
                          </w:sdt>
                        </w:p>
                      </w:txbxContent>
                    </wps:txbx>
                    <wps:bodyPr rot="0" vert="vert270" wrap="square" lIns="91440" tIns="45720" rIns="109728" bIns="13716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50000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id="Prostokąt 22" o:spid="_x0000_s1038" style="position:absolute;margin-left:0;margin-top:0;width:41.85pt;height:699.85pt;z-index:251664384;visibility:visible;mso-wrap-style:square;mso-width-percent:500;mso-height-percent:1000;mso-wrap-distance-left:9pt;mso-wrap-distance-top:0;mso-wrap-distance-right:9pt;mso-wrap-distance-bottom:0;mso-position-horizontal:left;mso-position-horizontal-relative:right-margin-area;mso-position-vertical:bottom;mso-position-vertical-relative:margin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" o:allowincell="f" filled="f" stroked="f">
              <v:textbox style="layout-flow:vertical;mso-layout-flow-alt:bottom-to-top" inset=",,8.64pt,10.8pt">
                <w:txbxContent>
                  <w:p w:rsidR="00CD0DF1" w:rsidRDefault="00CD0DF1">
                    <w:pPr>
                      <w:pStyle w:val="Bezodstpw"/>
                      <w:rPr>
                        <w:rFonts w:asciiTheme="majorHAnsi" w:eastAsiaTheme="majorEastAsia" w:hAnsiTheme="majorHAnsi" w:cstheme="majorBidi"/>
                        <w:sz w:val="20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Bidi"/>
                          <w:sz w:val="20"/>
                        </w:rPr>
                        <w:alias w:val="Tytuł"/>
                        <w:id w:val="201965352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r w:rsidR="00CB3EF7">
                          <w:rPr>
                            <w:rFonts w:asciiTheme="majorHAnsi" w:eastAsiaTheme="majorEastAsia" w:hAnsiTheme="majorHAnsi" w:cstheme="majorBidi"/>
                            <w:sz w:val="20"/>
                          </w:rPr>
                          <w:t xml:space="preserve">SPRAWOZDANIE Z DZIAŁALNOŚCI MIEJSKIEGO OŚRODKA POMOCY SPOŁECZNEJ W DZIERZGONIU                        ZA 2019 ROK                                                      </w:t>
                        </w:r>
                      </w:sdtContent>
                    </w:sdt>
                    <w:r>
                      <w:rPr>
                        <w:rFonts w:asciiTheme="majorHAnsi" w:eastAsiaTheme="majorEastAsia" w:hAnsiTheme="majorHAnsi" w:cstheme="majorBidi"/>
                        <w:sz w:val="20"/>
                      </w:rPr>
                      <w:t xml:space="preserve"> |  </w:t>
                    </w:r>
                    <w:sdt>
                      <w:sdtPr>
                        <w:rPr>
                          <w:rFonts w:asciiTheme="majorHAnsi" w:eastAsiaTheme="majorEastAsia" w:hAnsiTheme="majorHAnsi" w:cstheme="majorBidi"/>
                          <w:sz w:val="20"/>
                        </w:rPr>
                        <w:alias w:val="Data"/>
                        <w:id w:val="201965362"/>
                        <w:showingPlcHdr/>
                        <w:dataBinding w:prefixMappings="xmlns:ns0='http://schemas.microsoft.com/office/2006/coverPageProps'" w:xpath="/ns0:CoverPageProperties[1]/ns0:PublishDate[1]" w:storeItemID="{55AF091B-3C7A-41E3-B477-F2FDAA23CFDA}"/>
                        <w:date>
                          <w:lid w:val="pl-PL"/>
                          <w:storeMappedDataAs w:val="dateTime"/>
                          <w:calendar w:val="gregorian"/>
                        </w:date>
                      </w:sdtPr>
                      <w:sdtContent>
                        <w:r>
                          <w:rPr>
                            <w:rFonts w:asciiTheme="majorHAnsi" w:eastAsiaTheme="majorEastAsia" w:hAnsiTheme="majorHAnsi" w:cstheme="majorBidi"/>
                            <w:sz w:val="20"/>
                          </w:rPr>
                          <w:t>[Wybierz datę]</w:t>
                        </w:r>
                      </w:sdtContent>
                    </w:sdt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934200" cy="10032365"/>
              <wp:effectExtent l="0" t="0" r="0" b="6985"/>
              <wp:wrapNone/>
              <wp:docPr id="33" name="Autokształt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4200" cy="1003236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3E496488" id="Autokształt 24" o:spid="_x0000_s1026" style="position:absolute;margin-left:0;margin-top:0;width:546pt;height:789.95pt;z-index:251665408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" o:allowincell="f" filled="f" strokeweight="1pt">
              <w10:wrap anchorx="page" anchory="page"/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>
              <wp:simplePos x="0" y="0"/>
              <wp:positionH relativeFrom="rightMargin">
                <wp:align>left</wp:align>
              </wp:positionH>
              <wp:positionV relativeFrom="bottomMargin">
                <wp:align>top</wp:align>
              </wp:positionV>
              <wp:extent cx="520700" cy="520700"/>
              <wp:effectExtent l="0" t="0" r="0" b="0"/>
              <wp:wrapNone/>
              <wp:docPr id="34" name="Owal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chemeClr val="accent1"/>
                      </a:solidFill>
                    </wps:spPr>
                    <wps:txbx>
                      <w:txbxContent>
                        <w:p w:rsidR="00CD0DF1" w:rsidRDefault="00CD0DF1">
                          <w:pPr>
                            <w:pStyle w:val="Bezodstpw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\* Arabic  \* MERGEFORMAT</w:instrText>
                          </w:r>
                          <w:r>
                            <w:fldChar w:fldCharType="separate"/>
                          </w:r>
                          <w:r w:rsidRPr="009A1C10"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</w:rPr>
                            <w:t>10</w:t>
                          </w: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Owal 21" o:spid="_x0000_s1039" style="position:absolute;margin-left:0;margin-top:0;width:41pt;height:41pt;z-index:25166336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top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" o:allowincell="f" fillcolor="#d34817 [3204]" stroked="f">
              <v:textbox inset="0,0,0,0">
                <w:txbxContent>
                  <w:p w:rsidR="00CD0DF1" w:rsidRDefault="00CD0DF1">
                    <w:pPr>
                      <w:pStyle w:val="Bezodstpw"/>
                      <w:jc w:val="center"/>
                      <w:rPr>
                        <w:color w:val="FFFFFF" w:themeColor="background1"/>
                        <w:sz w:val="40"/>
                        <w:szCs w:val="40"/>
                      </w:rPr>
                    </w:pPr>
                    <w:r>
                      <w:fldChar w:fldCharType="begin"/>
                    </w:r>
                    <w:r>
                      <w:instrText>PAGE  \* Arabic  \* MERGEFORMAT</w:instrText>
                    </w:r>
                    <w:r>
                      <w:fldChar w:fldCharType="separate"/>
                    </w:r>
                    <w:r w:rsidRPr="009A1C10">
                      <w:rPr>
                        <w:noProof/>
                        <w:color w:val="FFFFFF" w:themeColor="background1"/>
                        <w:sz w:val="40"/>
                        <w:szCs w:val="40"/>
                      </w:rPr>
                      <w:t>10</w:t>
                    </w:r>
                    <w:r>
                      <w:rPr>
                        <w:color w:val="FFFFFF" w:themeColor="background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0DF1" w:rsidRDefault="00CD0DF1">
    <w:pPr>
      <w:rPr>
        <w:sz w:val="20"/>
      </w:rPr>
    </w:pPr>
    <w:r>
      <w:rPr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leftMargin">
                <wp:align>right</wp:align>
              </wp:positionH>
              <wp:positionV relativeFrom="margin">
                <wp:align>bottom</wp:align>
              </wp:positionV>
              <wp:extent cx="594995" cy="8888095"/>
              <wp:effectExtent l="0" t="0" r="0" b="0"/>
              <wp:wrapNone/>
              <wp:docPr id="35" name="Prostokąt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995" cy="8888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D0DF1" w:rsidRDefault="00CD0DF1">
                          <w:pPr>
                            <w:pStyle w:val="Bezodstpw"/>
                            <w:rPr>
                              <w:rFonts w:asciiTheme="majorHAnsi" w:eastAsiaTheme="majorEastAsia" w:hAnsiTheme="majorHAnsi" w:cstheme="majorBidi"/>
                              <w:sz w:val="2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20"/>
                              </w:rPr>
                              <w:alias w:val="Tytuł"/>
                              <w:id w:val="62384370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 w:rsidR="00CB3EF7">
                                <w:rPr>
                                  <w:rFonts w:asciiTheme="majorHAnsi" w:eastAsiaTheme="majorEastAsia" w:hAnsiTheme="majorHAnsi" w:cstheme="majorBidi"/>
                                  <w:sz w:val="20"/>
                                </w:rPr>
                                <w:t xml:space="preserve">SPRAWOZDANIE Z DZIAŁALNOŚCI MIEJSKIEGO OŚRODKA POMOCY SPOŁECZNEJ W DZIERZGONIU                        ZA 2019 ROK                                                      </w:t>
                              </w:r>
                            </w:sdtContent>
                          </w:sdt>
                          <w:r>
                            <w:rPr>
                              <w:rFonts w:asciiTheme="majorHAnsi" w:eastAsiaTheme="majorEastAsia" w:hAnsiTheme="majorHAnsi" w:cstheme="majorBidi"/>
                              <w:sz w:val="20"/>
                            </w:rPr>
                            <w:t xml:space="preserve"> |  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20"/>
                              </w:rPr>
                              <w:alias w:val="Data"/>
                              <w:id w:val="62384371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lid w:val="pl-PL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sz w:val="20"/>
                                </w:rPr>
                                <w:t>[Wybierz datę]</w:t>
                              </w:r>
                            </w:sdtContent>
                          </w:sdt>
                        </w:p>
                      </w:txbxContent>
                    </wps:txbx>
                    <wps:bodyPr rot="0" vert="vert270" wrap="square" lIns="91440" tIns="45720" rIns="109728" bIns="13716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50000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id="Prostokąt 24" o:spid="_x0000_s1040" style="position:absolute;margin-left:-4.35pt;margin-top:0;width:46.85pt;height:699.85pt;z-index:251661312;visibility:visible;mso-wrap-style:square;mso-width-percent:500;mso-height-percent:1000;mso-wrap-distance-left:9pt;mso-wrap-distance-top:0;mso-wrap-distance-right:9pt;mso-wrap-distance-bottom:0;mso-position-horizontal:right;mso-position-horizontal-relative:left-margin-area;mso-position-vertical:bottom;mso-position-vertical-relative:margin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" o:allowincell="f" filled="f" stroked="f">
              <v:textbox style="layout-flow:vertical;mso-layout-flow-alt:bottom-to-top" inset=",,8.64pt,10.8pt">
                <w:txbxContent>
                  <w:p w:rsidR="00CD0DF1" w:rsidRDefault="00CD0DF1">
                    <w:pPr>
                      <w:pStyle w:val="Bezodstpw"/>
                      <w:rPr>
                        <w:rFonts w:asciiTheme="majorHAnsi" w:eastAsiaTheme="majorEastAsia" w:hAnsiTheme="majorHAnsi" w:cstheme="majorBidi"/>
                        <w:sz w:val="20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Bidi"/>
                          <w:sz w:val="20"/>
                        </w:rPr>
                        <w:alias w:val="Tytuł"/>
                        <w:id w:val="62384370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r w:rsidR="00CB3EF7">
                          <w:rPr>
                            <w:rFonts w:asciiTheme="majorHAnsi" w:eastAsiaTheme="majorEastAsia" w:hAnsiTheme="majorHAnsi" w:cstheme="majorBidi"/>
                            <w:sz w:val="20"/>
                          </w:rPr>
                          <w:t xml:space="preserve">SPRAWOZDANIE Z DZIAŁALNOŚCI MIEJSKIEGO OŚRODKA POMOCY SPOŁECZNEJ W DZIERZGONIU                        ZA 2019 ROK                                                      </w:t>
                        </w:r>
                      </w:sdtContent>
                    </w:sdt>
                    <w:r>
                      <w:rPr>
                        <w:rFonts w:asciiTheme="majorHAnsi" w:eastAsiaTheme="majorEastAsia" w:hAnsiTheme="majorHAnsi" w:cstheme="majorBidi"/>
                        <w:sz w:val="20"/>
                      </w:rPr>
                      <w:t xml:space="preserve"> |  </w:t>
                    </w:r>
                    <w:sdt>
                      <w:sdtPr>
                        <w:rPr>
                          <w:rFonts w:asciiTheme="majorHAnsi" w:eastAsiaTheme="majorEastAsia" w:hAnsiTheme="majorHAnsi" w:cstheme="majorBidi"/>
                          <w:sz w:val="20"/>
                        </w:rPr>
                        <w:alias w:val="Data"/>
                        <w:id w:val="62384371"/>
                        <w:showingPlcHdr/>
                        <w:dataBinding w:prefixMappings="xmlns:ns0='http://schemas.microsoft.com/office/2006/coverPageProps'" w:xpath="/ns0:CoverPageProperties[1]/ns0:PublishDate[1]" w:storeItemID="{55AF091B-3C7A-41E3-B477-F2FDAA23CFDA}"/>
                        <w:date>
                          <w:lid w:val="pl-PL"/>
                          <w:storeMappedDataAs w:val="dateTime"/>
                          <w:calendar w:val="gregorian"/>
                        </w:date>
                      </w:sdtPr>
                      <w:sdtContent>
                        <w:r>
                          <w:rPr>
                            <w:rFonts w:asciiTheme="majorHAnsi" w:eastAsiaTheme="majorEastAsia" w:hAnsiTheme="majorHAnsi" w:cstheme="majorBidi"/>
                            <w:sz w:val="20"/>
                          </w:rPr>
                          <w:t>[Wybierz datę]</w:t>
                        </w:r>
                      </w:sdtContent>
                    </w:sdt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934200" cy="10032365"/>
              <wp:effectExtent l="0" t="0" r="0" b="6985"/>
              <wp:wrapNone/>
              <wp:docPr id="36" name="Autokształt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4200" cy="1003236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7F7FF563" id="Autokształt 21" o:spid="_x0000_s1026" style="position:absolute;margin-left:0;margin-top:0;width:546pt;height:789.95pt;z-index:251660288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" o:allowincell="f" filled="f" strokeweight="1pt">
              <w10:wrap anchorx="page" anchory="page"/>
            </v:round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leftMargin">
                <wp:align>right</wp:align>
              </wp:positionH>
              <wp:positionV relativeFrom="bottomMargin">
                <wp:align>top</wp:align>
              </wp:positionV>
              <wp:extent cx="520700" cy="520700"/>
              <wp:effectExtent l="0" t="0" r="0" b="0"/>
              <wp:wrapNone/>
              <wp:docPr id="37" name="Owal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chemeClr val="accent1"/>
                      </a:solidFill>
                    </wps:spPr>
                    <wps:txbx>
                      <w:txbxContent>
                        <w:p w:rsidR="00CD0DF1" w:rsidRDefault="00CD0DF1">
                          <w:pPr>
                            <w:pStyle w:val="Bezodstpw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\* Arabic  \* MERGEFORMAT</w:instrText>
                          </w:r>
                          <w:r>
                            <w:fldChar w:fldCharType="separate"/>
                          </w:r>
                          <w:r w:rsidRPr="009A1C10"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</w:rPr>
                            <w:t>11</w:t>
                          </w: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Owal 18" o:spid="_x0000_s1041" style="position:absolute;margin-left:-10.2pt;margin-top:0;width:41pt;height:41pt;z-index:25165926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top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" o:allowincell="f" fillcolor="#d34817 [3204]" stroked="f">
              <v:textbox inset="0,0,0,0">
                <w:txbxContent>
                  <w:p w:rsidR="00CD0DF1" w:rsidRDefault="00CD0DF1">
                    <w:pPr>
                      <w:pStyle w:val="Bezodstpw"/>
                      <w:jc w:val="center"/>
                      <w:rPr>
                        <w:color w:val="FFFFFF" w:themeColor="background1"/>
                        <w:sz w:val="40"/>
                        <w:szCs w:val="40"/>
                      </w:rPr>
                    </w:pPr>
                    <w:r>
                      <w:fldChar w:fldCharType="begin"/>
                    </w:r>
                    <w:r>
                      <w:instrText>PAGE  \* Arabic  \* MERGEFORMAT</w:instrText>
                    </w:r>
                    <w:r>
                      <w:fldChar w:fldCharType="separate"/>
                    </w:r>
                    <w:r w:rsidRPr="009A1C10">
                      <w:rPr>
                        <w:noProof/>
                        <w:color w:val="FFFFFF" w:themeColor="background1"/>
                        <w:sz w:val="40"/>
                        <w:szCs w:val="40"/>
                      </w:rPr>
                      <w:t>11</w:t>
                    </w:r>
                    <w:r>
                      <w:rPr>
                        <w:color w:val="FFFFFF" w:themeColor="background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  <w:p w:rsidR="00CD0DF1" w:rsidRDefault="00CD0DF1">
    <w:pPr>
      <w:pStyle w:val="Stopk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056E4" w:rsidRDefault="00F056E4">
      <w:pPr>
        <w:spacing w:after="0" w:line="240" w:lineRule="auto"/>
      </w:pPr>
      <w:r>
        <w:separator/>
      </w:r>
    </w:p>
  </w:footnote>
  <w:footnote w:type="continuationSeparator" w:id="0">
    <w:p w:rsidR="00F056E4" w:rsidRDefault="00F05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B9B6F702"/>
    <w:lvl w:ilvl="0">
      <w:start w:val="1"/>
      <w:numFmt w:val="bullet"/>
      <w:pStyle w:val="Listapunktowana5"/>
      <w:lvlText w:val="○"/>
      <w:lvlJc w:val="left"/>
      <w:pPr>
        <w:ind w:left="1800" w:hanging="360"/>
      </w:pPr>
      <w:rPr>
        <w:rFonts w:ascii="Monotype Corsiva" w:hAnsi="Monotype Corsiva" w:hint="default"/>
        <w:color w:val="A28E6A" w:themeColor="accent3"/>
      </w:rPr>
    </w:lvl>
  </w:abstractNum>
  <w:abstractNum w:abstractNumId="1" w15:restartNumberingAfterBreak="0">
    <w:nsid w:val="FFFFFF81"/>
    <w:multiLevelType w:val="singleLevel"/>
    <w:tmpl w:val="9A8A1DFA"/>
    <w:lvl w:ilvl="0">
      <w:start w:val="1"/>
      <w:numFmt w:val="bullet"/>
      <w:pStyle w:val="Listapunktowana4"/>
      <w:lvlText w:val=""/>
      <w:lvlJc w:val="left"/>
      <w:pPr>
        <w:ind w:left="1440" w:hanging="360"/>
      </w:pPr>
      <w:rPr>
        <w:rFonts w:ascii="Symbol" w:hAnsi="Symbol" w:hint="default"/>
        <w:color w:val="A28E6A" w:themeColor="accent3"/>
      </w:rPr>
    </w:lvl>
  </w:abstractNum>
  <w:abstractNum w:abstractNumId="2" w15:restartNumberingAfterBreak="0">
    <w:nsid w:val="FFFFFF82"/>
    <w:multiLevelType w:val="singleLevel"/>
    <w:tmpl w:val="AC6E7B80"/>
    <w:lvl w:ilvl="0">
      <w:start w:val="1"/>
      <w:numFmt w:val="bullet"/>
      <w:pStyle w:val="Listapunktowana3"/>
      <w:lvlText w:val=""/>
      <w:lvlJc w:val="left"/>
      <w:pPr>
        <w:ind w:left="1080" w:hanging="360"/>
      </w:pPr>
      <w:rPr>
        <w:rFonts w:ascii="Symbol" w:hAnsi="Symbol" w:hint="default"/>
        <w:color w:val="EE8C69" w:themeColor="accent1" w:themeTint="99"/>
      </w:rPr>
    </w:lvl>
  </w:abstractNum>
  <w:abstractNum w:abstractNumId="3" w15:restartNumberingAfterBreak="0">
    <w:nsid w:val="FFFFFF83"/>
    <w:multiLevelType w:val="singleLevel"/>
    <w:tmpl w:val="3EFA84BC"/>
    <w:lvl w:ilvl="0">
      <w:start w:val="1"/>
      <w:numFmt w:val="bullet"/>
      <w:pStyle w:val="Listapunktowana2"/>
      <w:lvlText w:val=""/>
      <w:lvlJc w:val="left"/>
      <w:pPr>
        <w:ind w:left="720" w:hanging="360"/>
      </w:pPr>
      <w:rPr>
        <w:rFonts w:ascii="Symbol" w:hAnsi="Symbol" w:hint="default"/>
        <w:color w:val="D34817" w:themeColor="accent1"/>
      </w:rPr>
    </w:lvl>
  </w:abstractNum>
  <w:abstractNum w:abstractNumId="4" w15:restartNumberingAfterBreak="0">
    <w:nsid w:val="FFFFFF89"/>
    <w:multiLevelType w:val="singleLevel"/>
    <w:tmpl w:val="7E249CE2"/>
    <w:lvl w:ilvl="0">
      <w:start w:val="1"/>
      <w:numFmt w:val="bullet"/>
      <w:pStyle w:val="Listapunktowana"/>
      <w:lvlText w:val=""/>
      <w:lvlJc w:val="left"/>
      <w:pPr>
        <w:ind w:left="360" w:hanging="360"/>
      </w:pPr>
      <w:rPr>
        <w:rFonts w:ascii="Symbol" w:hAnsi="Symbol" w:hint="default"/>
        <w:color w:val="9D3511" w:themeColor="accent1" w:themeShade="BF"/>
      </w:rPr>
    </w:lvl>
  </w:abstractNum>
  <w:abstractNum w:abstractNumId="5" w15:restartNumberingAfterBreak="0">
    <w:nsid w:val="0E85346B"/>
    <w:multiLevelType w:val="hybridMultilevel"/>
    <w:tmpl w:val="3948DED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6BB4361"/>
    <w:multiLevelType w:val="multilevel"/>
    <w:tmpl w:val="E85A5E6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2153297C"/>
    <w:multiLevelType w:val="hybridMultilevel"/>
    <w:tmpl w:val="4612B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A4F28"/>
    <w:multiLevelType w:val="hybridMultilevel"/>
    <w:tmpl w:val="0AB06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642356"/>
    <w:multiLevelType w:val="hybridMultilevel"/>
    <w:tmpl w:val="F7644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A4F82"/>
    <w:multiLevelType w:val="multilevel"/>
    <w:tmpl w:val="07AC945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68455AA0"/>
    <w:multiLevelType w:val="hybridMultilevel"/>
    <w:tmpl w:val="EC8A0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971635"/>
    <w:multiLevelType w:val="hybridMultilevel"/>
    <w:tmpl w:val="582C2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966DD8"/>
    <w:multiLevelType w:val="hybridMultilevel"/>
    <w:tmpl w:val="9762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10"/>
  </w:num>
  <w:num w:numId="12">
    <w:abstractNumId w:val="9"/>
  </w:num>
  <w:num w:numId="13">
    <w:abstractNumId w:val="8"/>
  </w:num>
  <w:num w:numId="14">
    <w:abstractNumId w:val="5"/>
  </w:num>
  <w:num w:numId="15">
    <w:abstractNumId w:val="13"/>
  </w:num>
  <w:num w:numId="16">
    <w:abstractNumId w:val="12"/>
  </w:num>
  <w:num w:numId="17">
    <w:abstractNumId w:val="7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hyphenationZone w:val="4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827"/>
    <w:rsid w:val="0000344C"/>
    <w:rsid w:val="000042D0"/>
    <w:rsid w:val="00073C55"/>
    <w:rsid w:val="000C43BB"/>
    <w:rsid w:val="000D7491"/>
    <w:rsid w:val="000F187C"/>
    <w:rsid w:val="000F6AF0"/>
    <w:rsid w:val="001530C6"/>
    <w:rsid w:val="0017233E"/>
    <w:rsid w:val="00192F6F"/>
    <w:rsid w:val="001E1CE2"/>
    <w:rsid w:val="001E6C06"/>
    <w:rsid w:val="001F19C1"/>
    <w:rsid w:val="00276703"/>
    <w:rsid w:val="002B4E41"/>
    <w:rsid w:val="002C361A"/>
    <w:rsid w:val="002D5B99"/>
    <w:rsid w:val="002F7125"/>
    <w:rsid w:val="00304945"/>
    <w:rsid w:val="00314B4B"/>
    <w:rsid w:val="00361B1A"/>
    <w:rsid w:val="00372D34"/>
    <w:rsid w:val="0038173B"/>
    <w:rsid w:val="00387B61"/>
    <w:rsid w:val="003915C5"/>
    <w:rsid w:val="00396618"/>
    <w:rsid w:val="003B700A"/>
    <w:rsid w:val="00412FE3"/>
    <w:rsid w:val="004362AF"/>
    <w:rsid w:val="00446965"/>
    <w:rsid w:val="00463943"/>
    <w:rsid w:val="004659EA"/>
    <w:rsid w:val="00470678"/>
    <w:rsid w:val="004D0B19"/>
    <w:rsid w:val="004D34FF"/>
    <w:rsid w:val="00503D06"/>
    <w:rsid w:val="0052572E"/>
    <w:rsid w:val="00530827"/>
    <w:rsid w:val="00533729"/>
    <w:rsid w:val="00533F06"/>
    <w:rsid w:val="00543B80"/>
    <w:rsid w:val="00565D21"/>
    <w:rsid w:val="0060262F"/>
    <w:rsid w:val="006117B3"/>
    <w:rsid w:val="00652CDC"/>
    <w:rsid w:val="0066485A"/>
    <w:rsid w:val="006718C6"/>
    <w:rsid w:val="006D1661"/>
    <w:rsid w:val="00707703"/>
    <w:rsid w:val="00740C7D"/>
    <w:rsid w:val="00752BF3"/>
    <w:rsid w:val="007930DE"/>
    <w:rsid w:val="007D1218"/>
    <w:rsid w:val="007D4DB1"/>
    <w:rsid w:val="007F4BAE"/>
    <w:rsid w:val="0081704E"/>
    <w:rsid w:val="0087706D"/>
    <w:rsid w:val="00902D87"/>
    <w:rsid w:val="00903929"/>
    <w:rsid w:val="00935A48"/>
    <w:rsid w:val="0094292F"/>
    <w:rsid w:val="009757C3"/>
    <w:rsid w:val="009A1C10"/>
    <w:rsid w:val="009A6967"/>
    <w:rsid w:val="009B37A1"/>
    <w:rsid w:val="00A24E3E"/>
    <w:rsid w:val="00A56499"/>
    <w:rsid w:val="00A752A0"/>
    <w:rsid w:val="00AC15BA"/>
    <w:rsid w:val="00AF56E2"/>
    <w:rsid w:val="00B13CE8"/>
    <w:rsid w:val="00B15FDB"/>
    <w:rsid w:val="00B33D30"/>
    <w:rsid w:val="00B43235"/>
    <w:rsid w:val="00B70AEE"/>
    <w:rsid w:val="00C32642"/>
    <w:rsid w:val="00CB3EF7"/>
    <w:rsid w:val="00CC4057"/>
    <w:rsid w:val="00CC7FA1"/>
    <w:rsid w:val="00CD0DF1"/>
    <w:rsid w:val="00CE1BAA"/>
    <w:rsid w:val="00D04FFE"/>
    <w:rsid w:val="00D73D82"/>
    <w:rsid w:val="00DA01DE"/>
    <w:rsid w:val="00DB67B4"/>
    <w:rsid w:val="00E049E2"/>
    <w:rsid w:val="00E25433"/>
    <w:rsid w:val="00E73DBF"/>
    <w:rsid w:val="00EA4BA8"/>
    <w:rsid w:val="00EB1191"/>
    <w:rsid w:val="00EB11ED"/>
    <w:rsid w:val="00EF7F22"/>
    <w:rsid w:val="00F056E4"/>
    <w:rsid w:val="00F519CD"/>
    <w:rsid w:val="00F662CA"/>
    <w:rsid w:val="00FE3663"/>
    <w:rsid w:val="00FF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458C42"/>
  <w15:docId w15:val="{C139E039-E25D-4777-A2A6-5DC4200B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6" w:unhideWhenUsed="1" w:qFormat="1"/>
    <w:lsdException w:name="List Bullet 3" w:semiHidden="1" w:uiPriority="36" w:unhideWhenUsed="1" w:qFormat="1"/>
    <w:lsdException w:name="List Bullet 4" w:semiHidden="1" w:uiPriority="36" w:unhideWhenUsed="1" w:qFormat="1"/>
    <w:lsdException w:name="List Bullet 5" w:semiHidden="1" w:uiPriority="36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4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827"/>
    <w:pPr>
      <w:spacing w:after="160"/>
    </w:pPr>
    <w:rPr>
      <w:rFonts w:cs="Times New Roman"/>
      <w:color w:val="000000" w:themeColor="text1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2F6F"/>
    <w:pPr>
      <w:spacing w:before="300" w:after="40" w:line="240" w:lineRule="auto"/>
      <w:outlineLvl w:val="0"/>
    </w:pPr>
    <w:rPr>
      <w:rFonts w:asciiTheme="majorHAnsi" w:hAnsiTheme="majorHAnsi"/>
      <w:b/>
      <w:color w:val="9D3511" w:themeColor="accent1" w:themeShade="BF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192F6F"/>
    <w:pPr>
      <w:spacing w:before="240" w:after="40" w:line="240" w:lineRule="auto"/>
      <w:outlineLvl w:val="1"/>
    </w:pPr>
    <w:rPr>
      <w:rFonts w:asciiTheme="majorHAnsi" w:hAnsiTheme="majorHAnsi"/>
      <w:b/>
      <w:color w:val="9D3511" w:themeColor="accent1" w:themeShade="BF"/>
      <w:spacing w:val="20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92F6F"/>
    <w:pPr>
      <w:spacing w:before="200" w:after="40" w:line="240" w:lineRule="auto"/>
      <w:outlineLvl w:val="2"/>
    </w:pPr>
    <w:rPr>
      <w:rFonts w:asciiTheme="majorHAnsi" w:hAnsiTheme="majorHAnsi"/>
      <w:b/>
      <w:color w:val="D34817" w:themeColor="accent1"/>
      <w:spacing w:val="2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92F6F"/>
    <w:pPr>
      <w:spacing w:before="240" w:after="0"/>
      <w:outlineLvl w:val="3"/>
    </w:pPr>
    <w:rPr>
      <w:rFonts w:asciiTheme="majorHAnsi" w:hAnsiTheme="majorHAnsi"/>
      <w:b/>
      <w:color w:val="7B6A4D" w:themeColor="accent3" w:themeShade="BF"/>
      <w:spacing w:val="20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92F6F"/>
    <w:pPr>
      <w:spacing w:before="200" w:after="0"/>
      <w:outlineLvl w:val="4"/>
    </w:pPr>
    <w:rPr>
      <w:rFonts w:asciiTheme="majorHAnsi" w:hAnsiTheme="majorHAnsi"/>
      <w:b/>
      <w:i/>
      <w:color w:val="7B6A4D" w:themeColor="accent3" w:themeShade="BF"/>
      <w:spacing w:val="20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92F6F"/>
    <w:pPr>
      <w:spacing w:before="200" w:after="0"/>
      <w:outlineLvl w:val="5"/>
    </w:pPr>
    <w:rPr>
      <w:rFonts w:asciiTheme="majorHAnsi" w:hAnsiTheme="majorHAnsi"/>
      <w:color w:val="524733" w:themeColor="accent3" w:themeShade="80"/>
      <w:spacing w:val="10"/>
      <w:sz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92F6F"/>
    <w:pPr>
      <w:spacing w:before="200" w:after="0"/>
      <w:outlineLvl w:val="6"/>
    </w:pPr>
    <w:rPr>
      <w:rFonts w:asciiTheme="majorHAnsi" w:hAnsiTheme="majorHAnsi"/>
      <w:i/>
      <w:color w:val="524733" w:themeColor="accent3" w:themeShade="80"/>
      <w:spacing w:val="10"/>
      <w:sz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92F6F"/>
    <w:pPr>
      <w:spacing w:before="200" w:after="0"/>
      <w:outlineLvl w:val="7"/>
    </w:pPr>
    <w:rPr>
      <w:rFonts w:asciiTheme="majorHAnsi" w:hAnsiTheme="majorHAnsi"/>
      <w:color w:val="D34817" w:themeColor="accent1"/>
      <w:spacing w:val="1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92F6F"/>
    <w:pPr>
      <w:spacing w:before="200" w:after="0"/>
      <w:outlineLvl w:val="8"/>
    </w:pPr>
    <w:rPr>
      <w:rFonts w:asciiTheme="majorHAnsi" w:hAnsiTheme="majorHAnsi"/>
      <w:i/>
      <w:color w:val="D34817" w:themeColor="accent1"/>
      <w:spacing w:val="1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2F6F"/>
    <w:rPr>
      <w:rFonts w:asciiTheme="majorHAnsi" w:hAnsiTheme="majorHAnsi" w:cs="Times New Roman"/>
      <w:b/>
      <w:color w:val="9D3511" w:themeColor="accent1" w:themeShade="BF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92F6F"/>
    <w:rPr>
      <w:rFonts w:asciiTheme="majorHAnsi" w:hAnsiTheme="majorHAnsi" w:cs="Times New Roman"/>
      <w:b/>
      <w:color w:val="9D3511" w:themeColor="accent1" w:themeShade="BF"/>
      <w:spacing w:val="2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192F6F"/>
    <w:rPr>
      <w:rFonts w:asciiTheme="majorHAnsi" w:hAnsiTheme="majorHAnsi" w:cs="Times New Roman"/>
      <w:b/>
      <w:color w:val="D34817" w:themeColor="accent1"/>
      <w:spacing w:val="20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192F6F"/>
    <w:pPr>
      <w:pBdr>
        <w:bottom w:val="single" w:sz="8" w:space="4" w:color="D34817" w:themeColor="accent1"/>
      </w:pBdr>
      <w:spacing w:line="240" w:lineRule="auto"/>
      <w:contextualSpacing/>
      <w:jc w:val="center"/>
    </w:pPr>
    <w:rPr>
      <w:rFonts w:asciiTheme="majorHAnsi" w:hAnsiTheme="majorHAnsi"/>
      <w:b/>
      <w:smallCaps/>
      <w:color w:val="D34817" w:themeColor="accent1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192F6F"/>
    <w:rPr>
      <w:rFonts w:asciiTheme="majorHAnsi" w:hAnsiTheme="majorHAnsi" w:cs="Times New Roman"/>
      <w:b/>
      <w:smallCaps/>
      <w:color w:val="D34817" w:themeColor="accent1"/>
      <w:sz w:val="48"/>
      <w:szCs w:val="48"/>
    </w:rPr>
  </w:style>
  <w:style w:type="paragraph" w:styleId="Podtytu">
    <w:name w:val="Subtitle"/>
    <w:basedOn w:val="Normalny"/>
    <w:link w:val="PodtytuZnak"/>
    <w:uiPriority w:val="11"/>
    <w:qFormat/>
    <w:rsid w:val="00192F6F"/>
    <w:pPr>
      <w:spacing w:after="480" w:line="240" w:lineRule="auto"/>
      <w:jc w:val="center"/>
    </w:pPr>
    <w:rPr>
      <w:rFonts w:asciiTheme="majorHAnsi" w:hAnsiTheme="majorHAnsi" w:cstheme="minorBidi"/>
      <w:color w:val="000000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2F6F"/>
    <w:rPr>
      <w:rFonts w:asciiTheme="majorHAnsi" w:hAnsiTheme="majorHAnsi" w:cstheme="minorBidi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192F6F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2F6F"/>
    <w:rPr>
      <w:rFonts w:cs="Times New Roman"/>
      <w:color w:val="000000" w:themeColor="text1"/>
      <w:szCs w:val="20"/>
    </w:rPr>
  </w:style>
  <w:style w:type="paragraph" w:styleId="Legenda">
    <w:name w:val="caption"/>
    <w:basedOn w:val="Normalny"/>
    <w:next w:val="Normalny"/>
    <w:uiPriority w:val="35"/>
    <w:unhideWhenUsed/>
    <w:qFormat/>
    <w:rsid w:val="00192F6F"/>
    <w:pPr>
      <w:spacing w:after="0" w:line="240" w:lineRule="auto"/>
    </w:pPr>
    <w:rPr>
      <w:bCs/>
      <w:smallCaps/>
      <w:color w:val="732117" w:themeColor="accent2" w:themeShade="BF"/>
      <w:spacing w:val="1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F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F6F"/>
    <w:rPr>
      <w:rFonts w:ascii="Tahoma" w:hAnsi="Tahoma" w:cs="Tahoma"/>
      <w:color w:val="000000" w:themeColor="text1"/>
      <w:sz w:val="16"/>
      <w:szCs w:val="16"/>
    </w:rPr>
  </w:style>
  <w:style w:type="paragraph" w:styleId="Tekstblokowy">
    <w:name w:val="Block Text"/>
    <w:aliases w:val="Cytat blokowy"/>
    <w:uiPriority w:val="40"/>
    <w:rsid w:val="00192F6F"/>
    <w:pPr>
      <w:pBdr>
        <w:top w:val="single" w:sz="2" w:space="10" w:color="EE8C69" w:themeColor="accent1" w:themeTint="99"/>
        <w:bottom w:val="single" w:sz="24" w:space="10" w:color="EE8C69" w:themeColor="accent1" w:themeTint="99"/>
      </w:pBdr>
      <w:spacing w:after="280" w:line="240" w:lineRule="auto"/>
      <w:ind w:left="1440" w:right="1440"/>
      <w:jc w:val="both"/>
    </w:pPr>
    <w:rPr>
      <w:rFonts w:eastAsia="Times New Roman" w:cs="Times New Roman"/>
      <w:color w:val="808080" w:themeColor="background1" w:themeShade="80"/>
      <w:sz w:val="28"/>
      <w:szCs w:val="28"/>
    </w:rPr>
  </w:style>
  <w:style w:type="character" w:styleId="Tytuksiki">
    <w:name w:val="Book Title"/>
    <w:basedOn w:val="Domylnaczcionkaakapitu"/>
    <w:uiPriority w:val="33"/>
    <w:qFormat/>
    <w:rsid w:val="00192F6F"/>
    <w:rPr>
      <w:rFonts w:asciiTheme="majorHAnsi" w:hAnsiTheme="majorHAnsi" w:cs="Times New Roman"/>
      <w:i/>
      <w:color w:val="855D5D" w:themeColor="accent6"/>
      <w:sz w:val="20"/>
      <w:szCs w:val="20"/>
    </w:rPr>
  </w:style>
  <w:style w:type="character" w:styleId="Uwydatnienie">
    <w:name w:val="Emphasis"/>
    <w:uiPriority w:val="20"/>
    <w:qFormat/>
    <w:rsid w:val="00192F6F"/>
    <w:rPr>
      <w:b/>
      <w:i/>
      <w:color w:val="404040" w:themeColor="text1" w:themeTint="BF"/>
      <w:spacing w:val="2"/>
      <w:w w:val="100"/>
    </w:rPr>
  </w:style>
  <w:style w:type="paragraph" w:styleId="Nagwek">
    <w:name w:val="header"/>
    <w:basedOn w:val="Normalny"/>
    <w:link w:val="NagwekZnak"/>
    <w:uiPriority w:val="99"/>
    <w:unhideWhenUsed/>
    <w:rsid w:val="00192F6F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2F6F"/>
    <w:rPr>
      <w:rFonts w:cs="Times New Roman"/>
      <w:color w:val="000000" w:themeColor="text1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192F6F"/>
    <w:rPr>
      <w:rFonts w:asciiTheme="majorHAnsi" w:hAnsiTheme="majorHAnsi" w:cs="Times New Roman"/>
      <w:b/>
      <w:color w:val="7B6A4D" w:themeColor="accent3" w:themeShade="BF"/>
      <w:spacing w:val="20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192F6F"/>
    <w:rPr>
      <w:rFonts w:asciiTheme="majorHAnsi" w:hAnsiTheme="majorHAnsi" w:cs="Times New Roman"/>
      <w:b/>
      <w:i/>
      <w:color w:val="7B6A4D" w:themeColor="accent3" w:themeShade="BF"/>
      <w:spacing w:val="2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192F6F"/>
    <w:rPr>
      <w:rFonts w:asciiTheme="majorHAnsi" w:hAnsiTheme="majorHAnsi" w:cs="Times New Roman"/>
      <w:color w:val="524733" w:themeColor="accent3" w:themeShade="80"/>
      <w:spacing w:val="1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192F6F"/>
    <w:rPr>
      <w:rFonts w:asciiTheme="majorHAnsi" w:hAnsiTheme="majorHAnsi" w:cs="Times New Roman"/>
      <w:i/>
      <w:color w:val="524733" w:themeColor="accent3" w:themeShade="80"/>
      <w:spacing w:val="1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192F6F"/>
    <w:rPr>
      <w:rFonts w:asciiTheme="majorHAnsi" w:hAnsiTheme="majorHAnsi" w:cs="Times New Roman"/>
      <w:color w:val="D34817" w:themeColor="accent1"/>
      <w:spacing w:val="1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192F6F"/>
    <w:rPr>
      <w:rFonts w:asciiTheme="majorHAnsi" w:hAnsiTheme="majorHAnsi" w:cs="Times New Roman"/>
      <w:i/>
      <w:color w:val="D34817" w:themeColor="accent1"/>
      <w:spacing w:val="10"/>
      <w:szCs w:val="20"/>
    </w:rPr>
  </w:style>
  <w:style w:type="character" w:styleId="Wyrnienieintensywne">
    <w:name w:val="Intense Emphasis"/>
    <w:basedOn w:val="Domylnaczcionkaakapitu"/>
    <w:uiPriority w:val="21"/>
    <w:qFormat/>
    <w:rsid w:val="00192F6F"/>
    <w:rPr>
      <w:rFonts w:asciiTheme="minorHAnsi" w:hAnsiTheme="minorHAnsi" w:cs="Times New Roman"/>
      <w:b/>
      <w:i/>
      <w:smallCaps/>
      <w:color w:val="9B2D1F" w:themeColor="accent2"/>
      <w:spacing w:val="2"/>
      <w:w w:val="100"/>
      <w:sz w:val="20"/>
      <w:szCs w:val="20"/>
    </w:rPr>
  </w:style>
  <w:style w:type="paragraph" w:styleId="Cytatintensywny">
    <w:name w:val="Intense Quote"/>
    <w:basedOn w:val="Normalny"/>
    <w:qFormat/>
    <w:rsid w:val="00192F6F"/>
    <w:pPr>
      <w:pBdr>
        <w:top w:val="single" w:sz="36" w:space="10" w:color="EE8C69" w:themeColor="accent1" w:themeTint="99"/>
        <w:left w:val="single" w:sz="24" w:space="10" w:color="D34817" w:themeColor="accent1"/>
        <w:bottom w:val="single" w:sz="36" w:space="10" w:color="A28E6A" w:themeColor="accent3"/>
        <w:right w:val="single" w:sz="24" w:space="10" w:color="D34817" w:themeColor="accent1"/>
      </w:pBdr>
      <w:shd w:val="clear" w:color="auto" w:fill="D34817" w:themeFill="accent1"/>
      <w:ind w:left="1440" w:right="1440"/>
      <w:jc w:val="center"/>
    </w:pPr>
    <w:rPr>
      <w:rFonts w:asciiTheme="majorHAnsi" w:hAnsiTheme="majorHAnsi"/>
      <w:i/>
      <w:color w:val="FFFFFF" w:themeColor="background1"/>
      <w:sz w:val="32"/>
    </w:rPr>
  </w:style>
  <w:style w:type="character" w:styleId="Odwoanieintensywne">
    <w:name w:val="Intense Reference"/>
    <w:basedOn w:val="Domylnaczcionkaakapitu"/>
    <w:uiPriority w:val="32"/>
    <w:qFormat/>
    <w:rsid w:val="00192F6F"/>
    <w:rPr>
      <w:rFonts w:cs="Times New Roman"/>
      <w:b/>
      <w:color w:val="D34817" w:themeColor="accent1"/>
      <w:sz w:val="22"/>
      <w:szCs w:val="22"/>
      <w:u w:val="single"/>
    </w:rPr>
  </w:style>
  <w:style w:type="paragraph" w:styleId="Listapunktowana">
    <w:name w:val="List Bullet"/>
    <w:basedOn w:val="Normalny"/>
    <w:uiPriority w:val="36"/>
    <w:unhideWhenUsed/>
    <w:qFormat/>
    <w:rsid w:val="00192F6F"/>
    <w:pPr>
      <w:numPr>
        <w:numId w:val="2"/>
      </w:numPr>
      <w:spacing w:after="0"/>
      <w:contextualSpacing/>
    </w:pPr>
  </w:style>
  <w:style w:type="paragraph" w:styleId="Listapunktowana2">
    <w:name w:val="List Bullet 2"/>
    <w:basedOn w:val="Normalny"/>
    <w:uiPriority w:val="36"/>
    <w:unhideWhenUsed/>
    <w:qFormat/>
    <w:rsid w:val="00192F6F"/>
    <w:pPr>
      <w:numPr>
        <w:numId w:val="4"/>
      </w:numPr>
      <w:spacing w:after="0"/>
    </w:pPr>
  </w:style>
  <w:style w:type="paragraph" w:styleId="Listapunktowana3">
    <w:name w:val="List Bullet 3"/>
    <w:basedOn w:val="Normalny"/>
    <w:uiPriority w:val="36"/>
    <w:unhideWhenUsed/>
    <w:qFormat/>
    <w:rsid w:val="00192F6F"/>
    <w:pPr>
      <w:numPr>
        <w:numId w:val="6"/>
      </w:numPr>
      <w:spacing w:after="0"/>
    </w:pPr>
  </w:style>
  <w:style w:type="paragraph" w:styleId="Listapunktowana4">
    <w:name w:val="List Bullet 4"/>
    <w:basedOn w:val="Normalny"/>
    <w:uiPriority w:val="36"/>
    <w:unhideWhenUsed/>
    <w:qFormat/>
    <w:rsid w:val="00192F6F"/>
    <w:pPr>
      <w:numPr>
        <w:numId w:val="8"/>
      </w:numPr>
      <w:spacing w:after="0"/>
    </w:pPr>
  </w:style>
  <w:style w:type="paragraph" w:styleId="Listapunktowana5">
    <w:name w:val="List Bullet 5"/>
    <w:basedOn w:val="Normalny"/>
    <w:uiPriority w:val="36"/>
    <w:unhideWhenUsed/>
    <w:qFormat/>
    <w:rsid w:val="00192F6F"/>
    <w:pPr>
      <w:numPr>
        <w:numId w:val="10"/>
      </w:numPr>
      <w:spacing w:after="0"/>
    </w:pPr>
  </w:style>
  <w:style w:type="paragraph" w:styleId="Bezodstpw">
    <w:name w:val="No Spacing"/>
    <w:basedOn w:val="Normalny"/>
    <w:uiPriority w:val="1"/>
    <w:qFormat/>
    <w:rsid w:val="00192F6F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192F6F"/>
    <w:rPr>
      <w:color w:val="808080"/>
    </w:rPr>
  </w:style>
  <w:style w:type="paragraph" w:styleId="Cytat">
    <w:name w:val="Quote"/>
    <w:basedOn w:val="Normalny"/>
    <w:link w:val="CytatZnak"/>
    <w:uiPriority w:val="29"/>
    <w:qFormat/>
    <w:rsid w:val="00192F6F"/>
    <w:rPr>
      <w:i/>
      <w:color w:val="808080" w:themeColor="background1" w:themeShade="80"/>
      <w:sz w:val="24"/>
    </w:rPr>
  </w:style>
  <w:style w:type="character" w:customStyle="1" w:styleId="CytatZnak">
    <w:name w:val="Cytat Znak"/>
    <w:basedOn w:val="Domylnaczcionkaakapitu"/>
    <w:link w:val="Cytat"/>
    <w:uiPriority w:val="29"/>
    <w:rsid w:val="00192F6F"/>
    <w:rPr>
      <w:rFonts w:cs="Times New Roman"/>
      <w:i/>
      <w:color w:val="808080" w:themeColor="background1" w:themeShade="80"/>
      <w:sz w:val="24"/>
      <w:szCs w:val="24"/>
    </w:rPr>
  </w:style>
  <w:style w:type="character" w:styleId="Pogrubienie">
    <w:name w:val="Strong"/>
    <w:uiPriority w:val="22"/>
    <w:qFormat/>
    <w:rsid w:val="00192F6F"/>
    <w:rPr>
      <w:rFonts w:asciiTheme="minorHAnsi" w:hAnsiTheme="minorHAnsi"/>
      <w:b/>
      <w:color w:val="9B2D1F" w:themeColor="accent2"/>
    </w:rPr>
  </w:style>
  <w:style w:type="character" w:styleId="Wyrnieniedelikatne">
    <w:name w:val="Subtle Emphasis"/>
    <w:basedOn w:val="Domylnaczcionkaakapitu"/>
    <w:uiPriority w:val="19"/>
    <w:qFormat/>
    <w:rsid w:val="00192F6F"/>
    <w:rPr>
      <w:rFonts w:asciiTheme="minorHAnsi" w:hAnsiTheme="minorHAnsi" w:cs="Times New Roman"/>
      <w:i/>
      <w:color w:val="737373" w:themeColor="text1" w:themeTint="8C"/>
      <w:spacing w:val="2"/>
      <w:w w:val="100"/>
      <w:kern w:val="0"/>
      <w:sz w:val="22"/>
      <w:szCs w:val="22"/>
    </w:rPr>
  </w:style>
  <w:style w:type="character" w:styleId="Odwoaniedelikatne">
    <w:name w:val="Subtle Reference"/>
    <w:basedOn w:val="Domylnaczcionkaakapitu"/>
    <w:uiPriority w:val="31"/>
    <w:qFormat/>
    <w:rsid w:val="00192F6F"/>
    <w:rPr>
      <w:rFonts w:cs="Times New Roman"/>
      <w:color w:val="737373" w:themeColor="text1" w:themeTint="8C"/>
      <w:sz w:val="22"/>
      <w:szCs w:val="22"/>
      <w:u w:val="single"/>
    </w:rPr>
  </w:style>
  <w:style w:type="table" w:styleId="Tabela-Siatka">
    <w:name w:val="Table Grid"/>
    <w:basedOn w:val="Standardowy"/>
    <w:uiPriority w:val="59"/>
    <w:rsid w:val="00192F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unhideWhenUsed/>
    <w:qFormat/>
    <w:rsid w:val="00192F6F"/>
    <w:pPr>
      <w:tabs>
        <w:tab w:val="right" w:leader="dot" w:pos="8630"/>
      </w:tabs>
      <w:spacing w:after="40" w:line="240" w:lineRule="auto"/>
    </w:pPr>
    <w:rPr>
      <w:smallCaps/>
      <w:color w:val="9B2D1F" w:themeColor="accent2"/>
    </w:rPr>
  </w:style>
  <w:style w:type="paragraph" w:styleId="Spistreci2">
    <w:name w:val="toc 2"/>
    <w:basedOn w:val="Normalny"/>
    <w:next w:val="Normalny"/>
    <w:autoRedefine/>
    <w:uiPriority w:val="99"/>
    <w:semiHidden/>
    <w:unhideWhenUsed/>
    <w:qFormat/>
    <w:rsid w:val="00192F6F"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Spistreci3">
    <w:name w:val="toc 3"/>
    <w:basedOn w:val="Normalny"/>
    <w:next w:val="Normalny"/>
    <w:autoRedefine/>
    <w:uiPriority w:val="99"/>
    <w:semiHidden/>
    <w:unhideWhenUsed/>
    <w:qFormat/>
    <w:rsid w:val="00192F6F"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Spistreci4">
    <w:name w:val="toc 4"/>
    <w:basedOn w:val="Normalny"/>
    <w:next w:val="Normalny"/>
    <w:autoRedefine/>
    <w:uiPriority w:val="99"/>
    <w:semiHidden/>
    <w:unhideWhenUsed/>
    <w:qFormat/>
    <w:rsid w:val="00192F6F"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Spistreci5">
    <w:name w:val="toc 5"/>
    <w:basedOn w:val="Normalny"/>
    <w:next w:val="Normalny"/>
    <w:autoRedefine/>
    <w:uiPriority w:val="99"/>
    <w:semiHidden/>
    <w:unhideWhenUsed/>
    <w:qFormat/>
    <w:rsid w:val="00192F6F"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Spistreci6">
    <w:name w:val="toc 6"/>
    <w:basedOn w:val="Normalny"/>
    <w:next w:val="Normalny"/>
    <w:autoRedefine/>
    <w:uiPriority w:val="99"/>
    <w:semiHidden/>
    <w:unhideWhenUsed/>
    <w:qFormat/>
    <w:rsid w:val="00192F6F"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Spistreci7">
    <w:name w:val="toc 7"/>
    <w:basedOn w:val="Normalny"/>
    <w:next w:val="Normalny"/>
    <w:autoRedefine/>
    <w:uiPriority w:val="99"/>
    <w:semiHidden/>
    <w:unhideWhenUsed/>
    <w:qFormat/>
    <w:rsid w:val="00192F6F"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Spistreci8">
    <w:name w:val="toc 8"/>
    <w:basedOn w:val="Normalny"/>
    <w:next w:val="Normalny"/>
    <w:autoRedefine/>
    <w:uiPriority w:val="99"/>
    <w:semiHidden/>
    <w:unhideWhenUsed/>
    <w:qFormat/>
    <w:rsid w:val="00192F6F"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Spistreci9">
    <w:name w:val="toc 9"/>
    <w:basedOn w:val="Normalny"/>
    <w:next w:val="Normalny"/>
    <w:autoRedefine/>
    <w:uiPriority w:val="99"/>
    <w:semiHidden/>
    <w:unhideWhenUsed/>
    <w:qFormat/>
    <w:rsid w:val="00192F6F"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paragraph" w:customStyle="1" w:styleId="Standard">
    <w:name w:val="Standard"/>
    <w:rsid w:val="0053082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73DBF"/>
    <w:pPr>
      <w:ind w:left="720"/>
      <w:contextualSpacing/>
    </w:pPr>
  </w:style>
  <w:style w:type="character" w:customStyle="1" w:styleId="textexposedshow">
    <w:name w:val="text_exposed_show"/>
    <w:basedOn w:val="Domylnaczcionkaakapitu"/>
    <w:rsid w:val="00E73DBF"/>
  </w:style>
  <w:style w:type="character" w:styleId="Hipercze">
    <w:name w:val="Hyperlink"/>
    <w:basedOn w:val="Domylnaczcionkaakapitu"/>
    <w:uiPriority w:val="99"/>
    <w:semiHidden/>
    <w:unhideWhenUsed/>
    <w:rsid w:val="000F187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C361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1045\EquityReport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Equity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imes New Roman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outs:outSpaceData xmlns:outs="http://schemas.microsoft.com/office/2009/outspace/metadata">
  <outs:relatedDates/>
  <outs:relatedDocuments/>
  <outs:relatedPeople/>
  <outs:propertyMetadataList/>
  <outs:corruptMetadataWasLost/>
</outs:outSpaceData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72766-F559-47F0-BC5D-5FCDB442DB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0B806B-C3C7-4EFE-A57F-81DC87A14EE1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32BCEF13-EC2B-45F0-85C6-6D6F4FA0D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EquityReport</Template>
  <TotalTime>0</TotalTime>
  <Pages>15</Pages>
  <Words>3226</Words>
  <Characters>19357</Characters>
  <Application>Microsoft Office Word</Application>
  <DocSecurity>0</DocSecurity>
  <Lines>161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SPRAWOZDANIE Z DZIAŁALNOŚCI MIEJSKIEGO OŚRODKA POMOCY SPOŁECZNEJ W DZIERZGONIU    ZA 2019 ROK</vt:lpstr>
      <vt:lpstr/>
    </vt:vector>
  </TitlesOfParts>
  <Company>Microsoft</Company>
  <LinksUpToDate>false</LinksUpToDate>
  <CharactersWithSpaces>22538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DZIAŁALNOŚCI MIEJSKIEGO OŚRODKA POMOCY SPOŁECZNEJ W DZIERZGONIU                        ZA 2019 ROK</dc:title>
  <dc:subject>ROK 2017</dc:subject>
  <dc:creator>mm</dc:creator>
  <cp:lastModifiedBy>Marta</cp:lastModifiedBy>
  <cp:revision>2</cp:revision>
  <cp:lastPrinted>2018-02-02T09:30:00Z</cp:lastPrinted>
  <dcterms:created xsi:type="dcterms:W3CDTF">2020-06-07T20:55:00Z</dcterms:created>
  <dcterms:modified xsi:type="dcterms:W3CDTF">2020-06-07T20:55:00Z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TC017730649991</vt:lpwstr>
  </property>
</Properties>
</file>